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63F9" w:rsidRDefault="00EF63F9" w:rsidP="007B35F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Сведения об использовании бюджетных средств, выделенных из бюджета края в </w:t>
      </w: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 xml:space="preserve">2014 году </w:t>
      </w:r>
    </w:p>
    <w:p w:rsidR="00EF63F9" w:rsidRPr="007B35F4" w:rsidRDefault="00EF63F9" w:rsidP="007B35F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содержание Законодательного Собрания Забайкальского края</w:t>
      </w:r>
    </w:p>
    <w:tbl>
      <w:tblPr>
        <w:tblpPr w:leftFromText="180" w:rightFromText="180" w:vertAnchor="text" w:horzAnchor="margin" w:tblpXSpec="center" w:tblpY="360"/>
        <w:tblW w:w="14137" w:type="dxa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5793"/>
        <w:gridCol w:w="1256"/>
        <w:gridCol w:w="918"/>
        <w:gridCol w:w="925"/>
        <w:gridCol w:w="1134"/>
        <w:gridCol w:w="851"/>
        <w:gridCol w:w="1701"/>
        <w:gridCol w:w="1559"/>
      </w:tblGrid>
      <w:tr w:rsidR="00EF63F9" w:rsidRPr="002D3CA0" w:rsidTr="009D0C15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7B35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D3CA0">
              <w:rPr>
                <w:rFonts w:ascii="Arial" w:hAnsi="Arial" w:cs="Arial"/>
                <w:b/>
                <w:sz w:val="20"/>
                <w:szCs w:val="20"/>
              </w:rPr>
              <w:t xml:space="preserve">Наименование показателя </w:t>
            </w:r>
          </w:p>
          <w:p w:rsidR="00EF63F9" w:rsidRPr="002D3CA0" w:rsidRDefault="00EF63F9" w:rsidP="007B35F4">
            <w:pPr>
              <w:pStyle w:val="ConsPlusNormal"/>
              <w:jc w:val="both"/>
              <w:outlineLvl w:val="0"/>
              <w:rPr>
                <w:b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7B35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D3CA0">
              <w:rPr>
                <w:rFonts w:ascii="Arial" w:hAnsi="Arial" w:cs="Arial"/>
                <w:b/>
                <w:sz w:val="20"/>
                <w:szCs w:val="20"/>
              </w:rPr>
              <w:t xml:space="preserve">Код ведомства </w:t>
            </w:r>
          </w:p>
          <w:p w:rsidR="00EF63F9" w:rsidRPr="002D3CA0" w:rsidRDefault="00EF63F9" w:rsidP="007B35F4">
            <w:pPr>
              <w:pStyle w:val="ConsPlusNormal"/>
              <w:jc w:val="center"/>
              <w:rPr>
                <w:b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7B35F4">
            <w:pPr>
              <w:pStyle w:val="ConsPlusNormal"/>
              <w:rPr>
                <w:b/>
              </w:rPr>
            </w:pPr>
            <w:r w:rsidRPr="002D3CA0">
              <w:rPr>
                <w:b/>
              </w:rPr>
              <w:t>Раздел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7B35F4">
            <w:pPr>
              <w:pStyle w:val="ConsPlusNormal"/>
              <w:rPr>
                <w:b/>
              </w:rPr>
            </w:pPr>
            <w:r w:rsidRPr="002D3CA0">
              <w:rPr>
                <w:b/>
              </w:rPr>
              <w:t>Подраздел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7B35F4">
            <w:pPr>
              <w:pStyle w:val="ConsPlusNormal"/>
              <w:rPr>
                <w:b/>
              </w:rPr>
            </w:pPr>
            <w:r w:rsidRPr="002D3CA0">
              <w:rPr>
                <w:b/>
              </w:rPr>
              <w:t>Целевая статья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7B35F4">
            <w:pPr>
              <w:pStyle w:val="ConsPlusNormal"/>
              <w:rPr>
                <w:b/>
              </w:rPr>
            </w:pPr>
            <w:r w:rsidRPr="002D3CA0">
              <w:rPr>
                <w:b/>
              </w:rPr>
              <w:t>Вид расходов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7B35F4">
            <w:pPr>
              <w:pStyle w:val="ConsPlusNormal"/>
              <w:jc w:val="center"/>
              <w:rPr>
                <w:b/>
              </w:rPr>
            </w:pPr>
            <w:r w:rsidRPr="002D3CA0">
              <w:rPr>
                <w:b/>
              </w:rPr>
              <w:t>Утвержденные бюджетные ассигнования (тысяч рублей)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7B35F4">
            <w:pPr>
              <w:pStyle w:val="ConsPlusNormal"/>
              <w:jc w:val="center"/>
              <w:rPr>
                <w:b/>
              </w:rPr>
            </w:pPr>
            <w:r w:rsidRPr="002D3CA0">
              <w:rPr>
                <w:b/>
              </w:rPr>
              <w:t>Кассовое исполнение (тысяч рублей)</w:t>
            </w:r>
          </w:p>
        </w:tc>
      </w:tr>
      <w:tr w:rsidR="00EF63F9" w:rsidRPr="002D3CA0" w:rsidTr="009D0C15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7B35F4">
            <w:pPr>
              <w:pStyle w:val="ConsPlusNormal"/>
              <w:jc w:val="both"/>
              <w:outlineLvl w:val="0"/>
              <w:rPr>
                <w:b/>
              </w:rPr>
            </w:pPr>
            <w:r w:rsidRPr="002D3CA0">
              <w:rPr>
                <w:b/>
              </w:rPr>
              <w:t xml:space="preserve">Законодательное Собрание Забайкальского края (Итого)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7B35F4">
            <w:pPr>
              <w:pStyle w:val="ConsPlusNormal"/>
              <w:jc w:val="center"/>
              <w:rPr>
                <w:b/>
              </w:rPr>
            </w:pPr>
            <w:r w:rsidRPr="002D3CA0">
              <w:rPr>
                <w:b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7B35F4">
            <w:pPr>
              <w:pStyle w:val="ConsPlusNormal"/>
              <w:rPr>
                <w:b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7B35F4">
            <w:pPr>
              <w:pStyle w:val="ConsPlusNormal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7B35F4">
            <w:pPr>
              <w:pStyle w:val="ConsPlusNormal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7B35F4">
            <w:pPr>
              <w:pStyle w:val="ConsPlusNormal"/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F736C7" w:rsidRDefault="00EF63F9" w:rsidP="007B35F4">
            <w:pPr>
              <w:pStyle w:val="ConsPlusNormal"/>
              <w:jc w:val="center"/>
              <w:rPr>
                <w:b/>
              </w:rPr>
            </w:pPr>
            <w:r w:rsidRPr="00F736C7">
              <w:rPr>
                <w:b/>
              </w:rPr>
              <w:t>123 141,6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7B35F4">
            <w:pPr>
              <w:pStyle w:val="ConsPlusNormal"/>
              <w:jc w:val="center"/>
              <w:rPr>
                <w:b/>
              </w:rPr>
            </w:pPr>
            <w:r w:rsidRPr="002D3CA0">
              <w:rPr>
                <w:b/>
              </w:rPr>
              <w:t>117 1</w:t>
            </w:r>
            <w:r>
              <w:rPr>
                <w:b/>
              </w:rPr>
              <w:t>10</w:t>
            </w:r>
            <w:r w:rsidRPr="002D3CA0">
              <w:rPr>
                <w:b/>
              </w:rPr>
              <w:t>,</w:t>
            </w:r>
            <w:r>
              <w:rPr>
                <w:b/>
              </w:rPr>
              <w:t>6</w:t>
            </w:r>
          </w:p>
        </w:tc>
      </w:tr>
      <w:tr w:rsidR="00EF63F9" w:rsidRPr="002D3CA0" w:rsidTr="009D0C15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7B35F4">
            <w:pPr>
              <w:pStyle w:val="ConsPlusNormal"/>
              <w:jc w:val="both"/>
              <w:outlineLvl w:val="1"/>
            </w:pPr>
            <w:r w:rsidRPr="002D3CA0">
              <w:t>Общегосударственные вопросы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7B35F4">
            <w:pPr>
              <w:pStyle w:val="ConsPlusNormal"/>
              <w:jc w:val="center"/>
            </w:pPr>
            <w:r w:rsidRPr="002D3CA0"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7B35F4">
            <w:pPr>
              <w:pStyle w:val="ConsPlusNormal"/>
              <w:jc w:val="center"/>
            </w:pPr>
            <w:r w:rsidRPr="002D3CA0"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7B35F4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7B35F4">
            <w:pPr>
              <w:pStyle w:val="ConsPlusNormal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7B35F4">
            <w:pPr>
              <w:pStyle w:val="ConsPlusNormal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F736C7" w:rsidRDefault="00EF63F9" w:rsidP="007B35F4">
            <w:pPr>
              <w:pStyle w:val="ConsPlusNormal"/>
              <w:jc w:val="center"/>
            </w:pPr>
            <w:r w:rsidRPr="00F736C7">
              <w:t>123 141,6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7B35F4">
            <w:pPr>
              <w:pStyle w:val="ConsPlusNormal"/>
              <w:jc w:val="center"/>
            </w:pPr>
            <w:r w:rsidRPr="002D3CA0">
              <w:t>117 1</w:t>
            </w:r>
            <w:r>
              <w:t>10</w:t>
            </w:r>
            <w:r w:rsidRPr="002D3CA0">
              <w:t>,</w:t>
            </w:r>
            <w:r>
              <w:t>6</w:t>
            </w:r>
          </w:p>
        </w:tc>
      </w:tr>
      <w:tr w:rsidR="00EF63F9" w:rsidRPr="002D3CA0" w:rsidTr="009D0C15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both"/>
            </w:pPr>
            <w:r>
              <w:t>Центральный аппарат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002 04 00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Default="00EF63F9" w:rsidP="00224C89">
            <w:pPr>
              <w:pStyle w:val="ConsPlusNormal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F736C7" w:rsidRDefault="00EF63F9" w:rsidP="00224C89">
            <w:pPr>
              <w:pStyle w:val="ConsPlusNormal"/>
              <w:jc w:val="center"/>
            </w:pPr>
            <w:r>
              <w:t>64 911,8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>
              <w:t>62 057,5</w:t>
            </w:r>
          </w:p>
        </w:tc>
      </w:tr>
      <w:tr w:rsidR="00EF63F9" w:rsidRPr="002D3CA0" w:rsidTr="009D0C15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both"/>
            </w:pPr>
            <w:r w:rsidRPr="002D3CA0">
              <w:t>Расходы на выплаты персоналу государственных органов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002 04 00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>
              <w:t>121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F736C7" w:rsidRDefault="00EF63F9" w:rsidP="00224C89">
            <w:pPr>
              <w:pStyle w:val="ConsPlusNormal"/>
              <w:jc w:val="center"/>
            </w:pPr>
            <w:r w:rsidRPr="00F736C7">
              <w:t>54 933,4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5</w:t>
            </w:r>
            <w:r>
              <w:t>2 340</w:t>
            </w:r>
            <w:r w:rsidRPr="002D3CA0">
              <w:t>,</w:t>
            </w:r>
            <w:r>
              <w:t>3</w:t>
            </w:r>
          </w:p>
        </w:tc>
      </w:tr>
      <w:tr w:rsidR="00EF63F9" w:rsidRPr="002D3CA0" w:rsidTr="009D0C15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both"/>
            </w:pPr>
            <w:r w:rsidRPr="002D3CA0">
              <w:t>Фонд оплаты труда и страховые взносы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002 04 00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12</w:t>
            </w: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F736C7" w:rsidRDefault="00EF63F9" w:rsidP="00224C89">
            <w:pPr>
              <w:pStyle w:val="ConsPlusNormal"/>
              <w:jc w:val="center"/>
            </w:pPr>
            <w:r w:rsidRPr="00F736C7">
              <w:t>54 933,4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5</w:t>
            </w:r>
            <w:r>
              <w:t>2 340</w:t>
            </w:r>
            <w:r w:rsidRPr="002D3CA0">
              <w:t>,</w:t>
            </w:r>
            <w:r>
              <w:t>3</w:t>
            </w:r>
          </w:p>
        </w:tc>
      </w:tr>
      <w:tr w:rsidR="00EF63F9" w:rsidRPr="00D21C35" w:rsidTr="009D0C15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both"/>
            </w:pPr>
            <w:r w:rsidRPr="002D3CA0">
              <w:t>Иные выплаты персоналу, за исключением фонда оплаты труда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002 04 00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122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423B58" w:rsidRDefault="00EF63F9" w:rsidP="00224C89">
            <w:pPr>
              <w:pStyle w:val="ConsPlusNormal"/>
              <w:jc w:val="center"/>
            </w:pPr>
            <w:r w:rsidRPr="00423B58">
              <w:t>4 040,4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423B58" w:rsidRDefault="00EF63F9" w:rsidP="00224C89">
            <w:pPr>
              <w:pStyle w:val="ConsPlusNormal"/>
              <w:jc w:val="center"/>
            </w:pPr>
            <w:r w:rsidRPr="00423B58">
              <w:t>4 010,4</w:t>
            </w:r>
          </w:p>
        </w:tc>
      </w:tr>
      <w:tr w:rsidR="00EF63F9" w:rsidRPr="002D3CA0" w:rsidTr="009D0C15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both"/>
            </w:pPr>
            <w:r w:rsidRPr="002D3CA0"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002 04 00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242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423B58" w:rsidRDefault="00EF63F9" w:rsidP="00224C89">
            <w:pPr>
              <w:pStyle w:val="ConsPlusNormal"/>
              <w:jc w:val="center"/>
            </w:pPr>
            <w:r w:rsidRPr="00423B58">
              <w:t>2 154,9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423B58" w:rsidRDefault="00EF63F9" w:rsidP="00224C89">
            <w:pPr>
              <w:pStyle w:val="ConsPlusNormal"/>
              <w:jc w:val="center"/>
            </w:pPr>
            <w:r w:rsidRPr="00423B58">
              <w:t>2 020,3</w:t>
            </w:r>
          </w:p>
        </w:tc>
      </w:tr>
      <w:tr w:rsidR="00EF63F9" w:rsidRPr="002D3CA0" w:rsidTr="009D0C15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both"/>
            </w:pPr>
            <w:r w:rsidRPr="002D3CA0">
              <w:t>Прочая закупка товаров, работ и услуг для государственных нужд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002 04 00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244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423B58" w:rsidRDefault="00EF63F9" w:rsidP="00224C89">
            <w:pPr>
              <w:pStyle w:val="ConsPlusNormal"/>
              <w:jc w:val="center"/>
            </w:pPr>
            <w:r w:rsidRPr="00423B58">
              <w:t>3 567,0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423B58" w:rsidRDefault="00EF63F9" w:rsidP="00224C89">
            <w:pPr>
              <w:pStyle w:val="ConsPlusNormal"/>
              <w:jc w:val="center"/>
            </w:pPr>
            <w:r w:rsidRPr="00423B58">
              <w:t>3 470,7</w:t>
            </w:r>
          </w:p>
        </w:tc>
      </w:tr>
      <w:tr w:rsidR="00EF63F9" w:rsidRPr="002D3CA0" w:rsidTr="009D0C15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both"/>
            </w:pPr>
            <w:r>
              <w:t>Расходы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002 04 00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>
              <w:t>321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423B58" w:rsidRDefault="00EF63F9" w:rsidP="00224C89">
            <w:pPr>
              <w:pStyle w:val="ConsPlusNormal"/>
              <w:jc w:val="center"/>
            </w:pPr>
            <w:r w:rsidRPr="00423B58">
              <w:t>140,0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423B58" w:rsidRDefault="00EF63F9" w:rsidP="00224C89">
            <w:pPr>
              <w:pStyle w:val="ConsPlusNormal"/>
              <w:jc w:val="center"/>
            </w:pPr>
            <w:r w:rsidRPr="00423B58">
              <w:t>140,0</w:t>
            </w:r>
          </w:p>
        </w:tc>
      </w:tr>
      <w:tr w:rsidR="00EF63F9" w:rsidRPr="002D3CA0" w:rsidTr="009D0C15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both"/>
            </w:pPr>
            <w:r>
              <w:t>Социальное обеспечение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002 04 00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>
              <w:t>321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423B58" w:rsidRDefault="00EF63F9" w:rsidP="00224C89">
            <w:pPr>
              <w:pStyle w:val="ConsPlusNormal"/>
              <w:jc w:val="center"/>
            </w:pPr>
            <w:r w:rsidRPr="00423B58">
              <w:t>140,0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423B58" w:rsidRDefault="00EF63F9" w:rsidP="00224C89">
            <w:pPr>
              <w:pStyle w:val="ConsPlusNormal"/>
              <w:jc w:val="center"/>
            </w:pPr>
            <w:r w:rsidRPr="00423B58">
              <w:t>140,0</w:t>
            </w:r>
          </w:p>
        </w:tc>
      </w:tr>
      <w:tr w:rsidR="00EF63F9" w:rsidRPr="002D3CA0" w:rsidTr="009D0C15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both"/>
            </w:pPr>
            <w:r>
              <w:t>Пенсии, пособия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002 04 00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>
              <w:t>321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423B58" w:rsidRDefault="00EF63F9" w:rsidP="00224C89">
            <w:pPr>
              <w:pStyle w:val="ConsPlusNormal"/>
              <w:jc w:val="center"/>
            </w:pPr>
            <w:r w:rsidRPr="00423B58">
              <w:t>140,0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423B58" w:rsidRDefault="00EF63F9" w:rsidP="00224C89">
            <w:pPr>
              <w:pStyle w:val="ConsPlusNormal"/>
              <w:jc w:val="center"/>
            </w:pPr>
            <w:r w:rsidRPr="00423B58">
              <w:t>140,0</w:t>
            </w:r>
          </w:p>
        </w:tc>
      </w:tr>
      <w:tr w:rsidR="00EF63F9" w:rsidRPr="002D3CA0" w:rsidTr="009D0C15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both"/>
            </w:pPr>
            <w:r w:rsidRPr="002D3CA0">
              <w:t>Иные бюджетные ассигнования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002 04 00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8</w:t>
            </w:r>
            <w:r>
              <w:t>51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423B58" w:rsidRDefault="00EF63F9" w:rsidP="00224C89">
            <w:pPr>
              <w:pStyle w:val="ConsPlusNormal"/>
              <w:jc w:val="center"/>
            </w:pPr>
            <w:r w:rsidRPr="00423B58">
              <w:t>75,1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423B58" w:rsidRDefault="00EF63F9" w:rsidP="00224C89">
            <w:pPr>
              <w:pStyle w:val="ConsPlusNormal"/>
              <w:jc w:val="center"/>
            </w:pPr>
            <w:r w:rsidRPr="00423B58">
              <w:t>75,1</w:t>
            </w:r>
          </w:p>
        </w:tc>
      </w:tr>
      <w:tr w:rsidR="00EF63F9" w:rsidRPr="002D3CA0" w:rsidTr="009D0C15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both"/>
            </w:pPr>
            <w:r w:rsidRPr="002D3CA0">
              <w:t>Уплата налогов, сборов и иных платежей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002 04 00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85</w:t>
            </w: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423B58" w:rsidRDefault="00EF63F9" w:rsidP="00224C89">
            <w:pPr>
              <w:pStyle w:val="ConsPlusNormal"/>
              <w:jc w:val="center"/>
            </w:pPr>
            <w:r w:rsidRPr="00423B58">
              <w:t>75,1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423B58" w:rsidRDefault="00EF63F9" w:rsidP="00224C89">
            <w:pPr>
              <w:pStyle w:val="ConsPlusNormal"/>
              <w:jc w:val="center"/>
            </w:pPr>
            <w:r w:rsidRPr="00423B58">
              <w:t>75,1</w:t>
            </w:r>
          </w:p>
        </w:tc>
      </w:tr>
      <w:tr w:rsidR="00EF63F9" w:rsidRPr="002D3CA0" w:rsidTr="009D0C15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both"/>
            </w:pPr>
            <w:r w:rsidRPr="002D3CA0">
              <w:t>Уплата налога на имущество организаций и земельного налога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002 04 00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851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423B58" w:rsidRDefault="00EF63F9" w:rsidP="00224C89">
            <w:pPr>
              <w:pStyle w:val="ConsPlusNormal"/>
              <w:jc w:val="center"/>
            </w:pPr>
            <w:r w:rsidRPr="00423B58">
              <w:t>75,1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423B58" w:rsidRDefault="00EF63F9" w:rsidP="00224C89">
            <w:pPr>
              <w:pStyle w:val="ConsPlusNormal"/>
              <w:jc w:val="center"/>
            </w:pPr>
            <w:r w:rsidRPr="00423B58">
              <w:t>75,1</w:t>
            </w:r>
          </w:p>
        </w:tc>
      </w:tr>
      <w:tr w:rsidR="00EF63F9" w:rsidRPr="002D3CA0" w:rsidTr="009D0C15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both"/>
            </w:pPr>
            <w:r w:rsidRPr="002D3CA0">
              <w:t>Уплата прочих налогов, сборов и иных платежей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002 04 00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852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423B58" w:rsidRDefault="00EF63F9" w:rsidP="00224C89">
            <w:pPr>
              <w:pStyle w:val="ConsPlusNormal"/>
              <w:jc w:val="center"/>
            </w:pPr>
            <w:r w:rsidRPr="00423B58">
              <w:t>1,0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423B58" w:rsidRDefault="00EF63F9" w:rsidP="00224C89">
            <w:pPr>
              <w:pStyle w:val="ConsPlusNormal"/>
              <w:jc w:val="center"/>
            </w:pPr>
            <w:r w:rsidRPr="00423B58">
              <w:t>0,7</w:t>
            </w:r>
          </w:p>
        </w:tc>
      </w:tr>
      <w:tr w:rsidR="00EF63F9" w:rsidRPr="002D3CA0" w:rsidTr="009D0C15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both"/>
            </w:pPr>
            <w:r w:rsidRPr="002D3CA0">
              <w:t>Председатель законодательного (представительного) органа государственной власти субъекта Российской Федерации и его заместители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002 09 00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423B58" w:rsidRDefault="00EF63F9" w:rsidP="00224C89">
            <w:pPr>
              <w:pStyle w:val="ConsPlusNormal"/>
              <w:jc w:val="center"/>
            </w:pPr>
            <w:r w:rsidRPr="00423B58">
              <w:t>9 849,6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423B58" w:rsidRDefault="00EF63F9" w:rsidP="00224C89">
            <w:pPr>
              <w:pStyle w:val="ConsPlusNormal"/>
              <w:jc w:val="center"/>
            </w:pPr>
            <w:r w:rsidRPr="00423B58">
              <w:t>9 506,0</w:t>
            </w:r>
          </w:p>
        </w:tc>
      </w:tr>
      <w:tr w:rsidR="00EF63F9" w:rsidRPr="002D3CA0" w:rsidTr="009D0C15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both"/>
            </w:pPr>
            <w:r w:rsidRPr="002D3CA0">
              <w:t>Расходы на выплаты персоналу в целях обеспечения выполнения функций государственными органами, казенными учреждениями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002 09 00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F736C7" w:rsidRDefault="00EF63F9" w:rsidP="00224C89">
            <w:pPr>
              <w:pStyle w:val="ConsPlusNormal"/>
              <w:jc w:val="center"/>
            </w:pPr>
            <w:r w:rsidRPr="00F736C7">
              <w:t>9 849,6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>
              <w:t>9 506,0</w:t>
            </w:r>
          </w:p>
        </w:tc>
      </w:tr>
      <w:tr w:rsidR="00EF63F9" w:rsidRPr="002D3CA0" w:rsidTr="009D0C15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both"/>
            </w:pPr>
            <w:r w:rsidRPr="002D3CA0">
              <w:t>Расходы на выплаты персоналу государственных органов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002 09 00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F736C7" w:rsidRDefault="00EF63F9" w:rsidP="00224C89">
            <w:pPr>
              <w:pStyle w:val="ConsPlusNormal"/>
              <w:jc w:val="center"/>
            </w:pPr>
            <w:r w:rsidRPr="00F736C7">
              <w:t>9 849,6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>
              <w:t>9 506,0</w:t>
            </w:r>
          </w:p>
        </w:tc>
      </w:tr>
      <w:tr w:rsidR="00EF63F9" w:rsidRPr="002D3CA0" w:rsidTr="009D0C15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both"/>
            </w:pPr>
            <w:r w:rsidRPr="002D3CA0">
              <w:t>Фонд оплаты труда и страховые взносы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002 09 00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121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F736C7" w:rsidRDefault="00EF63F9" w:rsidP="00224C89">
            <w:pPr>
              <w:pStyle w:val="ConsPlusNormal"/>
              <w:jc w:val="center"/>
            </w:pPr>
            <w:r w:rsidRPr="00F736C7">
              <w:t>9 619,6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>
              <w:t>9 276,0</w:t>
            </w:r>
          </w:p>
        </w:tc>
      </w:tr>
      <w:tr w:rsidR="00EF63F9" w:rsidRPr="002D3CA0" w:rsidTr="009D0C15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both"/>
            </w:pPr>
            <w:r w:rsidRPr="002D3CA0">
              <w:t>Фонд оплаты труда и страховые взносы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002 09 00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121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F736C7" w:rsidRDefault="00EF63F9" w:rsidP="00224C89">
            <w:pPr>
              <w:pStyle w:val="ConsPlusNormal"/>
              <w:jc w:val="center"/>
            </w:pPr>
            <w:r w:rsidRPr="00F736C7">
              <w:t>9 619,6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>
              <w:t>9 276,0</w:t>
            </w:r>
          </w:p>
        </w:tc>
      </w:tr>
      <w:tr w:rsidR="00EF63F9" w:rsidRPr="002D3CA0" w:rsidTr="009D0C15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both"/>
            </w:pPr>
            <w:r w:rsidRPr="002D3CA0">
              <w:t>Иные выплаты персоналу, за исключением фонда оплаты труда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002 09 00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122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F736C7" w:rsidRDefault="00EF63F9" w:rsidP="00224C89">
            <w:pPr>
              <w:pStyle w:val="ConsPlusNormal"/>
              <w:jc w:val="center"/>
            </w:pPr>
            <w:r w:rsidRPr="00F736C7">
              <w:t>230,0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>
              <w:t>230,0</w:t>
            </w:r>
          </w:p>
        </w:tc>
      </w:tr>
      <w:tr w:rsidR="00EF63F9" w:rsidRPr="002D3CA0" w:rsidTr="009D0C15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both"/>
            </w:pPr>
            <w:r w:rsidRPr="002D3CA0">
              <w:t>Депутаты (члены) законодательного (представительного) органа государственной власти субъекта Российской Федерации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002 10 00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423B58" w:rsidRDefault="00EF63F9" w:rsidP="00224C89">
            <w:pPr>
              <w:pStyle w:val="ConsPlusNormal"/>
              <w:jc w:val="center"/>
            </w:pPr>
            <w:r w:rsidRPr="00423B58">
              <w:t>25 364,9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423B58" w:rsidRDefault="00EF63F9" w:rsidP="00224C89">
            <w:pPr>
              <w:pStyle w:val="ConsPlusNormal"/>
              <w:jc w:val="center"/>
            </w:pPr>
            <w:r w:rsidRPr="00423B58">
              <w:t>23 911,6</w:t>
            </w:r>
          </w:p>
        </w:tc>
      </w:tr>
      <w:tr w:rsidR="00EF63F9" w:rsidRPr="002D3CA0" w:rsidTr="009D0C15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both"/>
            </w:pPr>
            <w:r w:rsidRPr="002D3CA0">
              <w:t>Расходы на выплаты персоналу в целях обеспечения выполнения функций государственными органами, казенными учреждениями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002 10 00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423B58" w:rsidRDefault="00EF63F9" w:rsidP="00224C89">
            <w:pPr>
              <w:pStyle w:val="ConsPlusNormal"/>
              <w:jc w:val="center"/>
            </w:pPr>
            <w:r w:rsidRPr="00423B58">
              <w:t>25 364,9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423B58" w:rsidRDefault="00EF63F9" w:rsidP="00224C89">
            <w:pPr>
              <w:pStyle w:val="ConsPlusNormal"/>
              <w:jc w:val="center"/>
            </w:pPr>
            <w:r w:rsidRPr="00423B58">
              <w:t>23 911,6</w:t>
            </w:r>
          </w:p>
        </w:tc>
      </w:tr>
      <w:tr w:rsidR="00EF63F9" w:rsidRPr="002D3CA0" w:rsidTr="009D0C15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both"/>
            </w:pPr>
            <w:r w:rsidRPr="002D3CA0">
              <w:t>Расходы на выплаты персоналу государственных органов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002 10 00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423B58" w:rsidRDefault="00EF63F9" w:rsidP="00224C89">
            <w:pPr>
              <w:pStyle w:val="ConsPlusNormal"/>
              <w:jc w:val="center"/>
            </w:pPr>
            <w:r w:rsidRPr="00423B58">
              <w:t>25 364,9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423B58" w:rsidRDefault="00EF63F9" w:rsidP="00224C89">
            <w:pPr>
              <w:pStyle w:val="ConsPlusNormal"/>
              <w:jc w:val="center"/>
            </w:pPr>
            <w:r w:rsidRPr="00423B58">
              <w:t>23 911,6</w:t>
            </w:r>
          </w:p>
        </w:tc>
      </w:tr>
      <w:tr w:rsidR="00EF63F9" w:rsidRPr="002D3CA0" w:rsidTr="009D0C15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both"/>
            </w:pPr>
            <w:r w:rsidRPr="002D3CA0">
              <w:t>Фонд оплаты труда и страховые взносы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002 10 00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121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423B58" w:rsidRDefault="00EF63F9" w:rsidP="00224C89">
            <w:pPr>
              <w:pStyle w:val="ConsPlusNormal"/>
              <w:jc w:val="center"/>
            </w:pPr>
            <w:r w:rsidRPr="00423B58">
              <w:t>24 785,9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423B58" w:rsidRDefault="00EF63F9" w:rsidP="00224C89">
            <w:pPr>
              <w:pStyle w:val="ConsPlusNormal"/>
              <w:jc w:val="center"/>
            </w:pPr>
            <w:r w:rsidRPr="00423B58">
              <w:t>23 332,6</w:t>
            </w:r>
          </w:p>
        </w:tc>
      </w:tr>
      <w:tr w:rsidR="00EF63F9" w:rsidRPr="002D3CA0" w:rsidTr="009D0C15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both"/>
            </w:pPr>
            <w:r w:rsidRPr="002D3CA0">
              <w:t>Иные выплаты персоналу, за исключением фонда оплаты труда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002 10 00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122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423B58" w:rsidRDefault="00EF63F9" w:rsidP="00224C89">
            <w:pPr>
              <w:pStyle w:val="ConsPlusNormal"/>
              <w:jc w:val="center"/>
            </w:pPr>
            <w:r w:rsidRPr="00423B58">
              <w:t>579,0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423B58" w:rsidRDefault="00EF63F9" w:rsidP="00224C89">
            <w:pPr>
              <w:pStyle w:val="ConsPlusNormal"/>
              <w:jc w:val="center"/>
            </w:pPr>
            <w:r w:rsidRPr="00423B58">
              <w:t>579,0</w:t>
            </w:r>
          </w:p>
        </w:tc>
      </w:tr>
      <w:tr w:rsidR="00EF63F9" w:rsidRPr="002D3CA0" w:rsidTr="009D0C15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both"/>
            </w:pPr>
            <w:r w:rsidRPr="002D3CA0">
              <w:t>Иные выплаты персоналу, за исключением фонда оплаты труда</w:t>
            </w:r>
            <w:r>
              <w:t xml:space="preserve"> государственных. (муниципальных ) органов, лицам, привлекаемым согласно законодательству для выполнения заданий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>
              <w:t xml:space="preserve">01 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</w:pPr>
            <w:r>
              <w:t>092 03 00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>
              <w:t>123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423B58" w:rsidRDefault="00EF63F9" w:rsidP="00224C89">
            <w:pPr>
              <w:pStyle w:val="ConsPlusNormal"/>
              <w:jc w:val="center"/>
            </w:pPr>
            <w:r w:rsidRPr="00423B58">
              <w:t>366,3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423B58" w:rsidRDefault="00EF63F9" w:rsidP="00224C89">
            <w:pPr>
              <w:pStyle w:val="ConsPlusNormal"/>
              <w:jc w:val="center"/>
            </w:pPr>
            <w:r w:rsidRPr="00423B58">
              <w:t>366,3</w:t>
            </w:r>
          </w:p>
        </w:tc>
      </w:tr>
      <w:tr w:rsidR="00EF63F9" w:rsidRPr="002D3CA0" w:rsidTr="009D0C15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both"/>
            </w:pPr>
            <w:r>
              <w:t>Расходы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</w:pPr>
            <w:r>
              <w:t>092 03 00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>
              <w:t>123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F736C7" w:rsidRDefault="00EF63F9" w:rsidP="00224C89">
            <w:pPr>
              <w:pStyle w:val="ConsPlusNormal"/>
              <w:jc w:val="center"/>
            </w:pPr>
            <w:r w:rsidRPr="00F736C7">
              <w:t>366,</w:t>
            </w:r>
            <w: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>
              <w:t>366,3</w:t>
            </w:r>
          </w:p>
        </w:tc>
      </w:tr>
      <w:tr w:rsidR="00EF63F9" w:rsidRPr="002D3CA0" w:rsidTr="009D0C15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both"/>
            </w:pPr>
            <w:r>
              <w:t>Оплата  работ, услуг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092 0</w:t>
            </w:r>
            <w:r>
              <w:t>3</w:t>
            </w:r>
            <w:r w:rsidRPr="002D3CA0">
              <w:t xml:space="preserve"> 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>
              <w:t>123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423B58" w:rsidRDefault="00EF63F9" w:rsidP="00224C89">
            <w:pPr>
              <w:pStyle w:val="ConsPlusNormal"/>
              <w:jc w:val="center"/>
            </w:pPr>
            <w:r w:rsidRPr="00423B58">
              <w:t>366,3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423B58" w:rsidRDefault="00EF63F9" w:rsidP="00224C89">
            <w:pPr>
              <w:pStyle w:val="ConsPlusNormal"/>
              <w:jc w:val="center"/>
            </w:pPr>
            <w:r w:rsidRPr="00423B58">
              <w:t>366,3</w:t>
            </w:r>
          </w:p>
        </w:tc>
      </w:tr>
      <w:tr w:rsidR="00EF63F9" w:rsidRPr="002D3CA0" w:rsidTr="009D0C15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both"/>
            </w:pPr>
            <w:r w:rsidRPr="002D3CA0">
              <w:t>Выполнение других обязательств государства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092 03 00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>
              <w:t>244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423B58" w:rsidRDefault="00EF63F9" w:rsidP="00224C89">
            <w:pPr>
              <w:pStyle w:val="ConsPlusNormal"/>
              <w:jc w:val="center"/>
            </w:pPr>
            <w:r w:rsidRPr="00423B58">
              <w:t>22 649,0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423B58" w:rsidRDefault="00EF63F9" w:rsidP="00224C89">
            <w:pPr>
              <w:pStyle w:val="ConsPlusNormal"/>
              <w:jc w:val="center"/>
            </w:pPr>
            <w:r w:rsidRPr="00423B58">
              <w:t>21 269,2</w:t>
            </w:r>
          </w:p>
        </w:tc>
      </w:tr>
      <w:tr w:rsidR="00EF63F9" w:rsidRPr="002D3CA0" w:rsidTr="009D0C15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both"/>
            </w:pPr>
            <w:r>
              <w:t>Расходы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092 03 00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>
              <w:t>244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F736C7" w:rsidRDefault="00EF63F9" w:rsidP="00224C89">
            <w:pPr>
              <w:pStyle w:val="ConsPlusNormal"/>
              <w:jc w:val="center"/>
            </w:pPr>
            <w:r w:rsidRPr="00F736C7">
              <w:t>22 649,0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>
              <w:t>21 269,2</w:t>
            </w:r>
          </w:p>
        </w:tc>
      </w:tr>
      <w:tr w:rsidR="00EF63F9" w:rsidRPr="002D3CA0" w:rsidTr="009D0C15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both"/>
            </w:pPr>
            <w:r>
              <w:t>Оплата работ, услуг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092 03 00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>
              <w:t>244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F736C7" w:rsidRDefault="00EF63F9" w:rsidP="00224C89">
            <w:pPr>
              <w:pStyle w:val="ConsPlusNormal"/>
              <w:jc w:val="center"/>
            </w:pPr>
            <w:r w:rsidRPr="00F736C7">
              <w:t>21 620,7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>
              <w:t>20 344,6</w:t>
            </w:r>
          </w:p>
        </w:tc>
      </w:tr>
      <w:tr w:rsidR="00EF63F9" w:rsidRPr="002D3CA0" w:rsidTr="009D0C15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both"/>
            </w:pPr>
            <w:r>
              <w:t>Прочие работы, услуги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092 03 00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>
              <w:t>244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F736C7" w:rsidRDefault="00EF63F9" w:rsidP="00224C89">
            <w:pPr>
              <w:pStyle w:val="ConsPlusNormal"/>
              <w:jc w:val="center"/>
            </w:pPr>
            <w:r w:rsidRPr="00F736C7">
              <w:t>21 620,7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>
              <w:t>20 344,6</w:t>
            </w:r>
          </w:p>
        </w:tc>
      </w:tr>
      <w:tr w:rsidR="00EF63F9" w:rsidRPr="002D3CA0" w:rsidTr="009D0C15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both"/>
            </w:pPr>
            <w:r>
              <w:t>Прочие расходы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092 03 00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>
              <w:t>244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F736C7" w:rsidRDefault="00EF63F9" w:rsidP="00224C89">
            <w:pPr>
              <w:pStyle w:val="ConsPlusNormal"/>
              <w:jc w:val="center"/>
            </w:pPr>
            <w:r w:rsidRPr="00F736C7">
              <w:t>1 028,3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>
              <w:t>924,6</w:t>
            </w:r>
          </w:p>
        </w:tc>
      </w:tr>
      <w:tr w:rsidR="00EF63F9" w:rsidRPr="002D3CA0" w:rsidTr="009D0C15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both"/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F736C7" w:rsidRDefault="00EF63F9" w:rsidP="00224C89">
            <w:pPr>
              <w:pStyle w:val="ConsPlusNormal"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</w:p>
        </w:tc>
      </w:tr>
    </w:tbl>
    <w:p w:rsidR="00EF63F9" w:rsidRDefault="00EF63F9"/>
    <w:p w:rsidR="00EF63F9" w:rsidRDefault="00EF63F9"/>
    <w:sectPr w:rsidR="00EF63F9" w:rsidSect="002814D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814D9"/>
    <w:rsid w:val="000145CB"/>
    <w:rsid w:val="00027E7E"/>
    <w:rsid w:val="00035E38"/>
    <w:rsid w:val="000801F2"/>
    <w:rsid w:val="000A2DC2"/>
    <w:rsid w:val="000B5F21"/>
    <w:rsid w:val="000C3BE4"/>
    <w:rsid w:val="001071C0"/>
    <w:rsid w:val="00134667"/>
    <w:rsid w:val="00135651"/>
    <w:rsid w:val="00146805"/>
    <w:rsid w:val="001474EC"/>
    <w:rsid w:val="00171419"/>
    <w:rsid w:val="00192CF9"/>
    <w:rsid w:val="001A0349"/>
    <w:rsid w:val="001C6199"/>
    <w:rsid w:val="001F47C2"/>
    <w:rsid w:val="00224C89"/>
    <w:rsid w:val="0024117A"/>
    <w:rsid w:val="00247118"/>
    <w:rsid w:val="00267A8E"/>
    <w:rsid w:val="002814D9"/>
    <w:rsid w:val="00293382"/>
    <w:rsid w:val="002C07B1"/>
    <w:rsid w:val="002D3CA0"/>
    <w:rsid w:val="00304491"/>
    <w:rsid w:val="0036674D"/>
    <w:rsid w:val="00384690"/>
    <w:rsid w:val="003A3EFC"/>
    <w:rsid w:val="003B2D0F"/>
    <w:rsid w:val="003B547C"/>
    <w:rsid w:val="00423B58"/>
    <w:rsid w:val="00433D6D"/>
    <w:rsid w:val="00437E75"/>
    <w:rsid w:val="00496B0D"/>
    <w:rsid w:val="004B2811"/>
    <w:rsid w:val="004D3A5D"/>
    <w:rsid w:val="004D6036"/>
    <w:rsid w:val="004E524F"/>
    <w:rsid w:val="004F7A86"/>
    <w:rsid w:val="00517957"/>
    <w:rsid w:val="00522446"/>
    <w:rsid w:val="005526FE"/>
    <w:rsid w:val="00565CDD"/>
    <w:rsid w:val="005A29B4"/>
    <w:rsid w:val="00604DC2"/>
    <w:rsid w:val="0061773C"/>
    <w:rsid w:val="006259EA"/>
    <w:rsid w:val="00671ECF"/>
    <w:rsid w:val="00676DED"/>
    <w:rsid w:val="0068518A"/>
    <w:rsid w:val="00691DF8"/>
    <w:rsid w:val="006A1526"/>
    <w:rsid w:val="006A3C95"/>
    <w:rsid w:val="006D71F9"/>
    <w:rsid w:val="006E131C"/>
    <w:rsid w:val="006E3CA9"/>
    <w:rsid w:val="00700BA6"/>
    <w:rsid w:val="00701269"/>
    <w:rsid w:val="00724437"/>
    <w:rsid w:val="00742A99"/>
    <w:rsid w:val="00752162"/>
    <w:rsid w:val="007625FA"/>
    <w:rsid w:val="007905D9"/>
    <w:rsid w:val="00796ECF"/>
    <w:rsid w:val="007B35F4"/>
    <w:rsid w:val="007B431F"/>
    <w:rsid w:val="007C2A66"/>
    <w:rsid w:val="00802EEE"/>
    <w:rsid w:val="008176A1"/>
    <w:rsid w:val="00834CE8"/>
    <w:rsid w:val="00836914"/>
    <w:rsid w:val="00886C9B"/>
    <w:rsid w:val="00897C85"/>
    <w:rsid w:val="008A07AA"/>
    <w:rsid w:val="008D0E64"/>
    <w:rsid w:val="00920D32"/>
    <w:rsid w:val="009312F7"/>
    <w:rsid w:val="009318D4"/>
    <w:rsid w:val="00974E0A"/>
    <w:rsid w:val="009A0472"/>
    <w:rsid w:val="009A2E3E"/>
    <w:rsid w:val="009B3A93"/>
    <w:rsid w:val="009C5467"/>
    <w:rsid w:val="009D0C15"/>
    <w:rsid w:val="009E080F"/>
    <w:rsid w:val="009E559E"/>
    <w:rsid w:val="009F47C0"/>
    <w:rsid w:val="00A71F87"/>
    <w:rsid w:val="00A86AB7"/>
    <w:rsid w:val="00A94CCE"/>
    <w:rsid w:val="00AB69AF"/>
    <w:rsid w:val="00AC43BE"/>
    <w:rsid w:val="00AE082C"/>
    <w:rsid w:val="00B22BC4"/>
    <w:rsid w:val="00B47F06"/>
    <w:rsid w:val="00B60E66"/>
    <w:rsid w:val="00B71B47"/>
    <w:rsid w:val="00B727FE"/>
    <w:rsid w:val="00BB4B0F"/>
    <w:rsid w:val="00BB536B"/>
    <w:rsid w:val="00C01E3D"/>
    <w:rsid w:val="00C26052"/>
    <w:rsid w:val="00C3112F"/>
    <w:rsid w:val="00C40575"/>
    <w:rsid w:val="00C417DC"/>
    <w:rsid w:val="00C6416A"/>
    <w:rsid w:val="00C77BD9"/>
    <w:rsid w:val="00C80362"/>
    <w:rsid w:val="00C840F0"/>
    <w:rsid w:val="00CB6087"/>
    <w:rsid w:val="00CF43FF"/>
    <w:rsid w:val="00D00678"/>
    <w:rsid w:val="00D2164D"/>
    <w:rsid w:val="00D21C35"/>
    <w:rsid w:val="00D47BE8"/>
    <w:rsid w:val="00D51FF7"/>
    <w:rsid w:val="00D563A4"/>
    <w:rsid w:val="00D7082F"/>
    <w:rsid w:val="00DD3BB5"/>
    <w:rsid w:val="00DD6245"/>
    <w:rsid w:val="00DD7CF4"/>
    <w:rsid w:val="00DF43D0"/>
    <w:rsid w:val="00E03DE1"/>
    <w:rsid w:val="00E07C77"/>
    <w:rsid w:val="00E146E8"/>
    <w:rsid w:val="00E2253C"/>
    <w:rsid w:val="00E3171F"/>
    <w:rsid w:val="00E357CA"/>
    <w:rsid w:val="00E45FB0"/>
    <w:rsid w:val="00E70095"/>
    <w:rsid w:val="00E84D15"/>
    <w:rsid w:val="00EA5922"/>
    <w:rsid w:val="00EB61F3"/>
    <w:rsid w:val="00EC7916"/>
    <w:rsid w:val="00EE0DBF"/>
    <w:rsid w:val="00EF63F9"/>
    <w:rsid w:val="00F027F5"/>
    <w:rsid w:val="00F0391C"/>
    <w:rsid w:val="00F0718F"/>
    <w:rsid w:val="00F35E30"/>
    <w:rsid w:val="00F635B4"/>
    <w:rsid w:val="00F63BF9"/>
    <w:rsid w:val="00F66BFB"/>
    <w:rsid w:val="00F736C7"/>
    <w:rsid w:val="00F876C0"/>
    <w:rsid w:val="00F94024"/>
    <w:rsid w:val="00FA3F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47C0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2814D9"/>
    <w:pPr>
      <w:autoSpaceDE w:val="0"/>
      <w:autoSpaceDN w:val="0"/>
      <w:adjustRightInd w:val="0"/>
    </w:pPr>
    <w:rPr>
      <w:rFonts w:ascii="Arial" w:hAnsi="Arial" w:cs="Arial"/>
      <w:sz w:val="20"/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8176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176A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381</TotalTime>
  <Pages>2</Pages>
  <Words>503</Words>
  <Characters>2871</Characters>
  <Application>Microsoft Office Outlook</Application>
  <DocSecurity>0</DocSecurity>
  <Lines>0</Lines>
  <Paragraphs>0</Paragraphs>
  <ScaleCrop>false</ScaleCrop>
  <Company>Законодательное Собрание ЗК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 об использовании бюджетных средств, выделенных из бюджета края в 2013 году </dc:title>
  <dc:subject/>
  <dc:creator>Татьяна Лещенок</dc:creator>
  <cp:keywords/>
  <dc:description/>
  <cp:lastModifiedBy>Posazhennikova</cp:lastModifiedBy>
  <cp:revision>13</cp:revision>
  <cp:lastPrinted>2015-06-04T02:00:00Z</cp:lastPrinted>
  <dcterms:created xsi:type="dcterms:W3CDTF">2015-06-03T03:00:00Z</dcterms:created>
  <dcterms:modified xsi:type="dcterms:W3CDTF">2015-06-04T02:00:00Z</dcterms:modified>
</cp:coreProperties>
</file>