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1129" w:rsidRDefault="00F11129" w:rsidP="00F11129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39775" cy="763270"/>
            <wp:effectExtent l="19050" t="0" r="3175" b="0"/>
            <wp:docPr id="1" name="Рисунок 1" descr="Герб копия  чб ярче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76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129" w:rsidRDefault="00F11129" w:rsidP="00F11129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F11129" w:rsidRPr="00F87DEA" w:rsidRDefault="00F11129" w:rsidP="00F11129">
      <w:pPr>
        <w:jc w:val="center"/>
        <w:rPr>
          <w:b/>
          <w:spacing w:val="-14"/>
          <w:sz w:val="40"/>
          <w:szCs w:val="40"/>
        </w:rPr>
      </w:pPr>
      <w:r w:rsidRPr="00F87DEA">
        <w:rPr>
          <w:b/>
          <w:spacing w:val="-14"/>
          <w:sz w:val="32"/>
          <w:szCs w:val="32"/>
        </w:rPr>
        <w:t>ЗАКОНОДАТЕЛЬНОЕ СОБРАНИЕ ЗАБАЙКАЛЬСКОГО КРАЯ</w:t>
      </w:r>
    </w:p>
    <w:p w:rsidR="00F11129" w:rsidRPr="00F87DEA" w:rsidRDefault="00F11129" w:rsidP="00F11129">
      <w:pPr>
        <w:tabs>
          <w:tab w:val="center" w:pos="4677"/>
          <w:tab w:val="left" w:pos="7260"/>
        </w:tabs>
        <w:spacing w:before="240" w:after="120"/>
        <w:jc w:val="center"/>
        <w:rPr>
          <w:spacing w:val="40"/>
          <w:sz w:val="40"/>
          <w:szCs w:val="40"/>
        </w:rPr>
      </w:pPr>
      <w:r w:rsidRPr="00F87DEA">
        <w:rPr>
          <w:b/>
          <w:spacing w:val="40"/>
          <w:sz w:val="40"/>
          <w:szCs w:val="40"/>
        </w:rPr>
        <w:t>ПОСТАНОВЛЕНИЕ</w:t>
      </w:r>
    </w:p>
    <w:p w:rsidR="003F3326" w:rsidRDefault="003F3326" w:rsidP="003F3326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3F3326" w:rsidRDefault="003F3326" w:rsidP="003F3326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p w:rsidR="00D35DD1" w:rsidRDefault="00D35DD1" w:rsidP="003F3326">
      <w:pPr>
        <w:tabs>
          <w:tab w:val="center" w:pos="4677"/>
          <w:tab w:val="left" w:pos="7260"/>
        </w:tabs>
        <w:jc w:val="center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23"/>
      </w:tblGrid>
      <w:tr w:rsidR="00D35DD1" w:rsidTr="00326F21">
        <w:trPr>
          <w:jc w:val="center"/>
        </w:trPr>
        <w:tc>
          <w:tcPr>
            <w:tcW w:w="90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26F21" w:rsidRDefault="00326F21" w:rsidP="00326F21">
            <w:pPr>
              <w:tabs>
                <w:tab w:val="center" w:pos="4677"/>
                <w:tab w:val="left" w:pos="7260"/>
              </w:tabs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Об отзыве на проект федерального закона № </w:t>
            </w:r>
            <w:r w:rsidR="0029655C">
              <w:rPr>
                <w:b/>
                <w:sz w:val="26"/>
                <w:szCs w:val="28"/>
              </w:rPr>
              <w:t>639663</w:t>
            </w:r>
            <w:r>
              <w:rPr>
                <w:b/>
                <w:sz w:val="26"/>
                <w:szCs w:val="28"/>
              </w:rPr>
              <w:t>-8</w:t>
            </w:r>
          </w:p>
          <w:p w:rsidR="00326F21" w:rsidRDefault="00326F21" w:rsidP="00326F21">
            <w:pPr>
              <w:tabs>
                <w:tab w:val="center" w:pos="4677"/>
                <w:tab w:val="left" w:pos="7260"/>
              </w:tabs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sz w:val="26"/>
                <w:szCs w:val="28"/>
              </w:rPr>
              <w:t xml:space="preserve">"О внесении изменений в части первую и вторую Налогового кодекса </w:t>
            </w:r>
          </w:p>
          <w:p w:rsidR="00D35DD1" w:rsidRDefault="00326F21" w:rsidP="00326F21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8"/>
              </w:rPr>
              <w:t>Российской Федерации</w:t>
            </w:r>
            <w:r w:rsidR="0029655C">
              <w:rPr>
                <w:b/>
                <w:sz w:val="26"/>
                <w:szCs w:val="28"/>
              </w:rPr>
              <w:t xml:space="preserve"> и отдельные законодательные акты </w:t>
            </w:r>
            <w:r w:rsidR="0029655C">
              <w:rPr>
                <w:b/>
                <w:sz w:val="26"/>
                <w:szCs w:val="28"/>
              </w:rPr>
              <w:br/>
              <w:t>Российской Федерации</w:t>
            </w:r>
            <w:r>
              <w:rPr>
                <w:b/>
                <w:sz w:val="26"/>
                <w:szCs w:val="28"/>
              </w:rPr>
              <w:t>"</w:t>
            </w:r>
          </w:p>
        </w:tc>
      </w:tr>
    </w:tbl>
    <w:p w:rsidR="00D35DD1" w:rsidRDefault="00D35DD1" w:rsidP="00326F21">
      <w:pPr>
        <w:tabs>
          <w:tab w:val="center" w:pos="4677"/>
          <w:tab w:val="left" w:pos="7260"/>
        </w:tabs>
        <w:spacing w:before="120"/>
        <w:ind w:firstLine="709"/>
        <w:jc w:val="both"/>
        <w:rPr>
          <w:color w:val="000000"/>
          <w:sz w:val="28"/>
          <w:szCs w:val="28"/>
        </w:rPr>
      </w:pPr>
    </w:p>
    <w:p w:rsidR="00326F21" w:rsidRDefault="00326F21" w:rsidP="00326F21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федерального закона № </w:t>
      </w:r>
      <w:r w:rsidR="0029655C">
        <w:rPr>
          <w:sz w:val="28"/>
          <w:szCs w:val="28"/>
        </w:rPr>
        <w:t>639663</w:t>
      </w:r>
      <w:r>
        <w:rPr>
          <w:sz w:val="28"/>
          <w:szCs w:val="28"/>
        </w:rPr>
        <w:t xml:space="preserve">-8 "О внесении изменений в </w:t>
      </w:r>
      <w:r w:rsidRPr="001C745A">
        <w:rPr>
          <w:sz w:val="28"/>
          <w:szCs w:val="28"/>
        </w:rPr>
        <w:t>части первую и вторую Налогового кодекса Российской Федерации</w:t>
      </w:r>
      <w:r w:rsidR="0029655C">
        <w:rPr>
          <w:sz w:val="28"/>
          <w:szCs w:val="28"/>
        </w:rPr>
        <w:t xml:space="preserve"> и отдельные законодательные акты Российской Федерации</w:t>
      </w:r>
      <w:r>
        <w:rPr>
          <w:sz w:val="28"/>
          <w:szCs w:val="28"/>
        </w:rPr>
        <w:t>" (</w:t>
      </w:r>
      <w:r w:rsidR="0029655C">
        <w:rPr>
          <w:sz w:val="28"/>
          <w:szCs w:val="28"/>
        </w:rPr>
        <w:t>по</w:t>
      </w:r>
      <w:r>
        <w:rPr>
          <w:sz w:val="28"/>
          <w:szCs w:val="28"/>
        </w:rPr>
        <w:t xml:space="preserve"> совершенствовани</w:t>
      </w:r>
      <w:r w:rsidR="0029655C">
        <w:rPr>
          <w:sz w:val="28"/>
          <w:szCs w:val="28"/>
        </w:rPr>
        <w:t>ю</w:t>
      </w:r>
      <w:r>
        <w:rPr>
          <w:sz w:val="28"/>
          <w:szCs w:val="28"/>
        </w:rPr>
        <w:t xml:space="preserve"> </w:t>
      </w:r>
      <w:r w:rsidR="0029655C">
        <w:rPr>
          <w:sz w:val="28"/>
          <w:szCs w:val="28"/>
        </w:rPr>
        <w:t>налоговой системы</w:t>
      </w:r>
      <w:r>
        <w:rPr>
          <w:sz w:val="28"/>
          <w:szCs w:val="28"/>
        </w:rPr>
        <w:t xml:space="preserve">), в соответствии со статьей 39 Федерального закона "Об общих принципах организации публичной власти в субъектах Российской Федерации", руководствуясь статьей 30 Устава Забайкальского края, Законодательное Собрание Забайкальского края </w:t>
      </w:r>
      <w:r>
        <w:rPr>
          <w:b/>
          <w:spacing w:val="40"/>
          <w:sz w:val="28"/>
          <w:szCs w:val="28"/>
        </w:rPr>
        <w:t>постановляет:</w:t>
      </w:r>
    </w:p>
    <w:p w:rsidR="00326F21" w:rsidRDefault="00326F21" w:rsidP="00326F21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 w:rsidRPr="003121BC">
        <w:rPr>
          <w:spacing w:val="-4"/>
          <w:sz w:val="28"/>
          <w:szCs w:val="28"/>
        </w:rPr>
        <w:t xml:space="preserve">1. </w:t>
      </w:r>
      <w:r w:rsidR="0029655C" w:rsidRPr="0029655C">
        <w:rPr>
          <w:spacing w:val="-4"/>
          <w:sz w:val="28"/>
          <w:szCs w:val="28"/>
        </w:rPr>
        <w:t xml:space="preserve">Поддержать принятие проекта федерального закона </w:t>
      </w:r>
      <w:r w:rsidRPr="003121BC">
        <w:rPr>
          <w:spacing w:val="-4"/>
          <w:sz w:val="28"/>
          <w:szCs w:val="28"/>
        </w:rPr>
        <w:t xml:space="preserve">№ </w:t>
      </w:r>
      <w:r w:rsidR="0029655C">
        <w:rPr>
          <w:sz w:val="28"/>
          <w:szCs w:val="28"/>
        </w:rPr>
        <w:t>639663</w:t>
      </w:r>
      <w:r>
        <w:rPr>
          <w:sz w:val="28"/>
          <w:szCs w:val="28"/>
        </w:rPr>
        <w:t xml:space="preserve">-8 </w:t>
      </w:r>
      <w:r w:rsidR="0029655C">
        <w:rPr>
          <w:sz w:val="28"/>
          <w:szCs w:val="28"/>
        </w:rPr>
        <w:br/>
      </w:r>
      <w:r>
        <w:rPr>
          <w:sz w:val="28"/>
          <w:szCs w:val="28"/>
        </w:rPr>
        <w:t>"</w:t>
      </w:r>
      <w:r w:rsidR="0029655C" w:rsidRPr="0029655C">
        <w:rPr>
          <w:sz w:val="28"/>
          <w:szCs w:val="28"/>
        </w:rPr>
        <w:t>О внесении изменений в части первую и вторую Налогового кодекса Российской Федерации и отдельные законодательные акты Российской Федерации</w:t>
      </w:r>
      <w:r>
        <w:rPr>
          <w:sz w:val="28"/>
          <w:szCs w:val="28"/>
        </w:rPr>
        <w:t>".</w:t>
      </w:r>
    </w:p>
    <w:p w:rsidR="0029655C" w:rsidRDefault="00326F21" w:rsidP="00326F21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9655C" w:rsidRPr="0029655C">
        <w:rPr>
          <w:sz w:val="28"/>
          <w:szCs w:val="28"/>
        </w:rPr>
        <w:t>Замечаний и предложений, а также поправок ко второму чтению не имеется.</w:t>
      </w:r>
    </w:p>
    <w:p w:rsidR="00ED098D" w:rsidRPr="00B752BF" w:rsidRDefault="0029655C" w:rsidP="00326F21">
      <w:pPr>
        <w:tabs>
          <w:tab w:val="center" w:pos="4677"/>
          <w:tab w:val="left" w:pos="7260"/>
        </w:tabs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326F21">
        <w:rPr>
          <w:sz w:val="28"/>
          <w:szCs w:val="28"/>
        </w:rPr>
        <w:t>Направить настоящее постановление в Комитет Государственной Думы по бюджету и налогам.</w:t>
      </w:r>
    </w:p>
    <w:p w:rsidR="00326F21" w:rsidRDefault="00326F21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3F3326" w:rsidRPr="00B752BF" w:rsidRDefault="003F3326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ED098D" w:rsidRPr="00B752BF" w:rsidRDefault="00ED098D" w:rsidP="00ED098D">
      <w:pPr>
        <w:tabs>
          <w:tab w:val="center" w:pos="4677"/>
          <w:tab w:val="left" w:pos="7260"/>
        </w:tabs>
        <w:rPr>
          <w:sz w:val="28"/>
          <w:szCs w:val="28"/>
        </w:rPr>
      </w:pPr>
    </w:p>
    <w:p w:rsidR="007C3F3F" w:rsidRPr="00460D81" w:rsidRDefault="007C3F3F" w:rsidP="007C3F3F">
      <w:pPr>
        <w:pStyle w:val="2"/>
        <w:spacing w:after="0"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Председатель</w:t>
      </w:r>
    </w:p>
    <w:p w:rsidR="00ED098D" w:rsidRDefault="007C3F3F" w:rsidP="007C3F3F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 w:rsidRPr="00460D81">
        <w:rPr>
          <w:sz w:val="28"/>
          <w:szCs w:val="28"/>
        </w:rPr>
        <w:t xml:space="preserve">Законодательного Собрания                                        </w:t>
      </w:r>
      <w:r>
        <w:rPr>
          <w:sz w:val="28"/>
          <w:szCs w:val="28"/>
        </w:rPr>
        <w:t xml:space="preserve">                         Кон Ен Хва</w:t>
      </w: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D35DD1" w:rsidRDefault="00D35DD1" w:rsidP="00D35DD1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</w:p>
    <w:p w:rsidR="00F414C3" w:rsidRDefault="00F414C3" w:rsidP="00F414C3">
      <w:pPr>
        <w:tabs>
          <w:tab w:val="center" w:pos="4677"/>
          <w:tab w:val="left" w:pos="7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3F3326">
        <w:rPr>
          <w:b/>
          <w:sz w:val="28"/>
          <w:szCs w:val="28"/>
        </w:rPr>
        <w:t>198</w:t>
      </w:r>
    </w:p>
    <w:p w:rsidR="00F414C3" w:rsidRDefault="0029655C" w:rsidP="00F414C3">
      <w:pPr>
        <w:tabs>
          <w:tab w:val="center" w:pos="4677"/>
          <w:tab w:val="left" w:pos="7260"/>
        </w:tabs>
        <w:rPr>
          <w:sz w:val="28"/>
          <w:szCs w:val="28"/>
          <w:lang w:eastAsia="en-US"/>
        </w:rPr>
      </w:pPr>
      <w:r>
        <w:rPr>
          <w:b/>
          <w:sz w:val="28"/>
          <w:szCs w:val="28"/>
        </w:rPr>
        <w:t>05</w:t>
      </w:r>
      <w:r w:rsidR="003E4AB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</w:t>
      </w:r>
      <w:r w:rsidR="00F93470">
        <w:rPr>
          <w:b/>
          <w:sz w:val="28"/>
          <w:szCs w:val="28"/>
        </w:rPr>
        <w:t>6</w:t>
      </w:r>
      <w:r w:rsidR="003E4ABF">
        <w:rPr>
          <w:b/>
          <w:sz w:val="28"/>
          <w:szCs w:val="28"/>
        </w:rPr>
        <w:t>.202</w:t>
      </w:r>
      <w:r>
        <w:rPr>
          <w:b/>
          <w:sz w:val="28"/>
          <w:szCs w:val="28"/>
        </w:rPr>
        <w:t>4</w:t>
      </w:r>
    </w:p>
    <w:p w:rsidR="00F414C3" w:rsidRDefault="00F414C3" w:rsidP="00F414C3">
      <w:pPr>
        <w:tabs>
          <w:tab w:val="center" w:pos="4677"/>
          <w:tab w:val="left" w:pos="7260"/>
        </w:tabs>
      </w:pPr>
      <w:r>
        <w:rPr>
          <w:b/>
          <w:sz w:val="28"/>
          <w:szCs w:val="28"/>
        </w:rPr>
        <w:t>г. Чита</w:t>
      </w:r>
    </w:p>
    <w:sectPr w:rsidR="00F414C3" w:rsidSect="002C4E9F"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668B" w:rsidRDefault="007A668B">
      <w:r>
        <w:separator/>
      </w:r>
    </w:p>
  </w:endnote>
  <w:endnote w:type="continuationSeparator" w:id="0">
    <w:p w:rsidR="007A668B" w:rsidRDefault="007A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Default="00CF33E1" w:rsidP="00DC6678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3086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30867" w:rsidRDefault="00C30867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0867" w:rsidRPr="00DF248F" w:rsidRDefault="00CF33E1" w:rsidP="00DC6678">
    <w:pPr>
      <w:pStyle w:val="a7"/>
      <w:framePr w:wrap="around" w:vAnchor="text" w:hAnchor="margin" w:xAlign="center" w:y="1"/>
      <w:rPr>
        <w:rStyle w:val="a8"/>
      </w:rPr>
    </w:pPr>
    <w:r w:rsidRPr="00DF248F">
      <w:rPr>
        <w:rStyle w:val="a8"/>
      </w:rPr>
      <w:fldChar w:fldCharType="begin"/>
    </w:r>
    <w:r w:rsidR="00C30867" w:rsidRPr="00DF248F">
      <w:rPr>
        <w:rStyle w:val="a8"/>
      </w:rPr>
      <w:instrText xml:space="preserve">PAGE  </w:instrText>
    </w:r>
    <w:r w:rsidRPr="00DF248F">
      <w:rPr>
        <w:rStyle w:val="a8"/>
      </w:rPr>
      <w:fldChar w:fldCharType="separate"/>
    </w:r>
    <w:r w:rsidR="00F11129">
      <w:rPr>
        <w:rStyle w:val="a8"/>
        <w:noProof/>
      </w:rPr>
      <w:t>2</w:t>
    </w:r>
    <w:r w:rsidRPr="00DF248F">
      <w:rPr>
        <w:rStyle w:val="a8"/>
      </w:rPr>
      <w:fldChar w:fldCharType="end"/>
    </w:r>
  </w:p>
  <w:p w:rsidR="00C30867" w:rsidRDefault="00C3086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668B" w:rsidRDefault="007A668B">
      <w:r>
        <w:separator/>
      </w:r>
    </w:p>
  </w:footnote>
  <w:footnote w:type="continuationSeparator" w:id="0">
    <w:p w:rsidR="007A668B" w:rsidRDefault="007A66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37151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5C0CDC"/>
    <w:multiLevelType w:val="hybridMultilevel"/>
    <w:tmpl w:val="5F9AEF20"/>
    <w:lvl w:ilvl="0" w:tplc="A5729374">
      <w:start w:val="1"/>
      <w:numFmt w:val="decimal"/>
      <w:lvlText w:val="%1."/>
      <w:lvlJc w:val="left"/>
      <w:pPr>
        <w:ind w:left="720" w:hanging="55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1D5E53"/>
    <w:multiLevelType w:val="hybridMultilevel"/>
    <w:tmpl w:val="0910E58A"/>
    <w:lvl w:ilvl="0" w:tplc="5D3AD1BE">
      <w:start w:val="1"/>
      <w:numFmt w:val="decimal"/>
      <w:lvlText w:val="%1."/>
      <w:lvlJc w:val="left"/>
      <w:pPr>
        <w:ind w:left="720" w:hanging="663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2B428D2"/>
    <w:multiLevelType w:val="hybridMultilevel"/>
    <w:tmpl w:val="EBB630E2"/>
    <w:lvl w:ilvl="0" w:tplc="149C0DCE">
      <w:start w:val="1"/>
      <w:numFmt w:val="decimal"/>
      <w:lvlText w:val="%1."/>
      <w:lvlJc w:val="left"/>
      <w:pPr>
        <w:ind w:left="720" w:hanging="493"/>
      </w:pPr>
      <w:rPr>
        <w:rFonts w:hint="default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8E00B13"/>
    <w:multiLevelType w:val="hybridMultilevel"/>
    <w:tmpl w:val="E1CAC29E"/>
    <w:lvl w:ilvl="0" w:tplc="9C5C19E6">
      <w:start w:val="1"/>
      <w:numFmt w:val="decimal"/>
      <w:lvlText w:val="%1."/>
      <w:lvlJc w:val="left"/>
      <w:pPr>
        <w:ind w:left="587" w:hanging="530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DA195A"/>
    <w:multiLevelType w:val="hybridMultilevel"/>
    <w:tmpl w:val="AA0AAC58"/>
    <w:lvl w:ilvl="0" w:tplc="6E52D902">
      <w:start w:val="1"/>
      <w:numFmt w:val="decimal"/>
      <w:lvlText w:val="%1."/>
      <w:lvlJc w:val="left"/>
      <w:pPr>
        <w:ind w:left="645" w:hanging="361"/>
      </w:pPr>
      <w:rPr>
        <w:color w:val="auto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554"/>
        </w:tabs>
        <w:ind w:left="155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74"/>
        </w:tabs>
        <w:ind w:left="227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14"/>
        </w:tabs>
        <w:ind w:left="371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34"/>
        </w:tabs>
        <w:ind w:left="4434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74"/>
        </w:tabs>
        <w:ind w:left="587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94"/>
        </w:tabs>
        <w:ind w:left="6594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E90"/>
    <w:rsid w:val="000035EF"/>
    <w:rsid w:val="0000511C"/>
    <w:rsid w:val="00006124"/>
    <w:rsid w:val="000069EF"/>
    <w:rsid w:val="00006F9A"/>
    <w:rsid w:val="0001496E"/>
    <w:rsid w:val="00016734"/>
    <w:rsid w:val="0002172C"/>
    <w:rsid w:val="00025BCF"/>
    <w:rsid w:val="00040D31"/>
    <w:rsid w:val="00050083"/>
    <w:rsid w:val="00052BEA"/>
    <w:rsid w:val="00071521"/>
    <w:rsid w:val="000800FD"/>
    <w:rsid w:val="00080A42"/>
    <w:rsid w:val="000972AD"/>
    <w:rsid w:val="000A4F69"/>
    <w:rsid w:val="000A54EB"/>
    <w:rsid w:val="000B091A"/>
    <w:rsid w:val="000B1AD1"/>
    <w:rsid w:val="000B7D1A"/>
    <w:rsid w:val="000C0DDB"/>
    <w:rsid w:val="000D3813"/>
    <w:rsid w:val="000D39FE"/>
    <w:rsid w:val="000D695F"/>
    <w:rsid w:val="000D7EB3"/>
    <w:rsid w:val="000E0987"/>
    <w:rsid w:val="000E5815"/>
    <w:rsid w:val="000E69E9"/>
    <w:rsid w:val="000F2C12"/>
    <w:rsid w:val="00112E71"/>
    <w:rsid w:val="00115215"/>
    <w:rsid w:val="00117C6E"/>
    <w:rsid w:val="00122163"/>
    <w:rsid w:val="00132843"/>
    <w:rsid w:val="00134C7F"/>
    <w:rsid w:val="00136284"/>
    <w:rsid w:val="00142383"/>
    <w:rsid w:val="00142866"/>
    <w:rsid w:val="00144139"/>
    <w:rsid w:val="00146C1A"/>
    <w:rsid w:val="00151BEC"/>
    <w:rsid w:val="00154026"/>
    <w:rsid w:val="00154CDB"/>
    <w:rsid w:val="001551CE"/>
    <w:rsid w:val="001567E6"/>
    <w:rsid w:val="0016361B"/>
    <w:rsid w:val="00163FDC"/>
    <w:rsid w:val="00167EBA"/>
    <w:rsid w:val="00176A99"/>
    <w:rsid w:val="0017746C"/>
    <w:rsid w:val="0018049D"/>
    <w:rsid w:val="001841CD"/>
    <w:rsid w:val="001908CB"/>
    <w:rsid w:val="00195AB2"/>
    <w:rsid w:val="001A09E4"/>
    <w:rsid w:val="001A2E6D"/>
    <w:rsid w:val="001A3100"/>
    <w:rsid w:val="001B0EDE"/>
    <w:rsid w:val="001C06B8"/>
    <w:rsid w:val="001C29C0"/>
    <w:rsid w:val="001C2E74"/>
    <w:rsid w:val="001C4A2F"/>
    <w:rsid w:val="001C7A75"/>
    <w:rsid w:val="001D13F8"/>
    <w:rsid w:val="001D49AF"/>
    <w:rsid w:val="001E1CAD"/>
    <w:rsid w:val="001E72B5"/>
    <w:rsid w:val="001E7E23"/>
    <w:rsid w:val="001F222F"/>
    <w:rsid w:val="001F48C0"/>
    <w:rsid w:val="001F75E7"/>
    <w:rsid w:val="00201892"/>
    <w:rsid w:val="00201BAA"/>
    <w:rsid w:val="00205B30"/>
    <w:rsid w:val="002064F9"/>
    <w:rsid w:val="00210868"/>
    <w:rsid w:val="00210A72"/>
    <w:rsid w:val="00215FA9"/>
    <w:rsid w:val="00225988"/>
    <w:rsid w:val="00226919"/>
    <w:rsid w:val="00232D6C"/>
    <w:rsid w:val="002375E6"/>
    <w:rsid w:val="00244099"/>
    <w:rsid w:val="0024747F"/>
    <w:rsid w:val="002544A3"/>
    <w:rsid w:val="0025692C"/>
    <w:rsid w:val="00262CD7"/>
    <w:rsid w:val="00267BAF"/>
    <w:rsid w:val="00291763"/>
    <w:rsid w:val="00293129"/>
    <w:rsid w:val="00295AAE"/>
    <w:rsid w:val="0029655C"/>
    <w:rsid w:val="002A04EC"/>
    <w:rsid w:val="002A555A"/>
    <w:rsid w:val="002B0795"/>
    <w:rsid w:val="002B1355"/>
    <w:rsid w:val="002B20B9"/>
    <w:rsid w:val="002B73B9"/>
    <w:rsid w:val="002C1977"/>
    <w:rsid w:val="002C3FA1"/>
    <w:rsid w:val="002C4E9F"/>
    <w:rsid w:val="002C5B86"/>
    <w:rsid w:val="002D1A64"/>
    <w:rsid w:val="002D2CB7"/>
    <w:rsid w:val="002D374A"/>
    <w:rsid w:val="002D69CF"/>
    <w:rsid w:val="002F12E2"/>
    <w:rsid w:val="002F1924"/>
    <w:rsid w:val="002F3B3B"/>
    <w:rsid w:val="002F42AD"/>
    <w:rsid w:val="002F4712"/>
    <w:rsid w:val="00307C45"/>
    <w:rsid w:val="0031267F"/>
    <w:rsid w:val="00314E6C"/>
    <w:rsid w:val="003176D0"/>
    <w:rsid w:val="00326F21"/>
    <w:rsid w:val="0032765A"/>
    <w:rsid w:val="00340BCD"/>
    <w:rsid w:val="00351D87"/>
    <w:rsid w:val="00355FEB"/>
    <w:rsid w:val="00356CB4"/>
    <w:rsid w:val="00357935"/>
    <w:rsid w:val="003600EA"/>
    <w:rsid w:val="00360BD9"/>
    <w:rsid w:val="00363925"/>
    <w:rsid w:val="00363F54"/>
    <w:rsid w:val="00364399"/>
    <w:rsid w:val="00367A6D"/>
    <w:rsid w:val="0037156A"/>
    <w:rsid w:val="00371A46"/>
    <w:rsid w:val="00372C97"/>
    <w:rsid w:val="00390EB1"/>
    <w:rsid w:val="00393BE0"/>
    <w:rsid w:val="003A2E8D"/>
    <w:rsid w:val="003A5439"/>
    <w:rsid w:val="003A6956"/>
    <w:rsid w:val="003B27C4"/>
    <w:rsid w:val="003B2FAE"/>
    <w:rsid w:val="003C4BF8"/>
    <w:rsid w:val="003C5E92"/>
    <w:rsid w:val="003C689F"/>
    <w:rsid w:val="003D7720"/>
    <w:rsid w:val="003E226E"/>
    <w:rsid w:val="003E26A5"/>
    <w:rsid w:val="003E4ABF"/>
    <w:rsid w:val="003F080A"/>
    <w:rsid w:val="003F1A66"/>
    <w:rsid w:val="003F3326"/>
    <w:rsid w:val="003F5BE7"/>
    <w:rsid w:val="003F647A"/>
    <w:rsid w:val="004015FC"/>
    <w:rsid w:val="00405768"/>
    <w:rsid w:val="0040634B"/>
    <w:rsid w:val="00413DC8"/>
    <w:rsid w:val="00426AB3"/>
    <w:rsid w:val="0043645E"/>
    <w:rsid w:val="00436FBF"/>
    <w:rsid w:val="004446CF"/>
    <w:rsid w:val="00452B71"/>
    <w:rsid w:val="0046766E"/>
    <w:rsid w:val="0047266F"/>
    <w:rsid w:val="00473B54"/>
    <w:rsid w:val="00477338"/>
    <w:rsid w:val="0047774A"/>
    <w:rsid w:val="00477D04"/>
    <w:rsid w:val="004909B5"/>
    <w:rsid w:val="00490A91"/>
    <w:rsid w:val="00493EC8"/>
    <w:rsid w:val="00494F16"/>
    <w:rsid w:val="0049539B"/>
    <w:rsid w:val="004963C8"/>
    <w:rsid w:val="004A5CB6"/>
    <w:rsid w:val="004B5733"/>
    <w:rsid w:val="004B7B74"/>
    <w:rsid w:val="004C01F0"/>
    <w:rsid w:val="004C41F8"/>
    <w:rsid w:val="004D0237"/>
    <w:rsid w:val="004D26E5"/>
    <w:rsid w:val="004D5EF1"/>
    <w:rsid w:val="004D6D72"/>
    <w:rsid w:val="004E2FA0"/>
    <w:rsid w:val="004E64D7"/>
    <w:rsid w:val="004E6665"/>
    <w:rsid w:val="004E7092"/>
    <w:rsid w:val="004E7853"/>
    <w:rsid w:val="004F16EA"/>
    <w:rsid w:val="004F42FB"/>
    <w:rsid w:val="00503F8F"/>
    <w:rsid w:val="00504BC2"/>
    <w:rsid w:val="00510C53"/>
    <w:rsid w:val="00514907"/>
    <w:rsid w:val="0052579C"/>
    <w:rsid w:val="005332ED"/>
    <w:rsid w:val="00534BFD"/>
    <w:rsid w:val="00534E07"/>
    <w:rsid w:val="005376BD"/>
    <w:rsid w:val="00542977"/>
    <w:rsid w:val="00547C0E"/>
    <w:rsid w:val="005543D8"/>
    <w:rsid w:val="00554DF7"/>
    <w:rsid w:val="005558B1"/>
    <w:rsid w:val="00555B51"/>
    <w:rsid w:val="00570131"/>
    <w:rsid w:val="005709F6"/>
    <w:rsid w:val="005719AE"/>
    <w:rsid w:val="00572985"/>
    <w:rsid w:val="00572C1F"/>
    <w:rsid w:val="0058332F"/>
    <w:rsid w:val="00584573"/>
    <w:rsid w:val="0059118C"/>
    <w:rsid w:val="00594167"/>
    <w:rsid w:val="00596EED"/>
    <w:rsid w:val="005973FF"/>
    <w:rsid w:val="005D3C84"/>
    <w:rsid w:val="005F666C"/>
    <w:rsid w:val="005F71F6"/>
    <w:rsid w:val="00605A4B"/>
    <w:rsid w:val="00607881"/>
    <w:rsid w:val="006128F9"/>
    <w:rsid w:val="0061424C"/>
    <w:rsid w:val="00617A40"/>
    <w:rsid w:val="006245F2"/>
    <w:rsid w:val="00624A0A"/>
    <w:rsid w:val="00626A25"/>
    <w:rsid w:val="00626F07"/>
    <w:rsid w:val="00633646"/>
    <w:rsid w:val="0063546E"/>
    <w:rsid w:val="00637DDD"/>
    <w:rsid w:val="00645E69"/>
    <w:rsid w:val="00647E99"/>
    <w:rsid w:val="00656799"/>
    <w:rsid w:val="00664925"/>
    <w:rsid w:val="0068561E"/>
    <w:rsid w:val="00691CD7"/>
    <w:rsid w:val="006A3230"/>
    <w:rsid w:val="006A513C"/>
    <w:rsid w:val="006A7ED2"/>
    <w:rsid w:val="006B0444"/>
    <w:rsid w:val="006B05C7"/>
    <w:rsid w:val="006B078D"/>
    <w:rsid w:val="006B4F2A"/>
    <w:rsid w:val="006B549D"/>
    <w:rsid w:val="006C4838"/>
    <w:rsid w:val="006C67E7"/>
    <w:rsid w:val="006C6EA3"/>
    <w:rsid w:val="006D1527"/>
    <w:rsid w:val="006D3E2F"/>
    <w:rsid w:val="006D5323"/>
    <w:rsid w:val="006D547F"/>
    <w:rsid w:val="006D619E"/>
    <w:rsid w:val="006E0FA0"/>
    <w:rsid w:val="006E3D48"/>
    <w:rsid w:val="006E6306"/>
    <w:rsid w:val="006E7937"/>
    <w:rsid w:val="006F5702"/>
    <w:rsid w:val="006F7E84"/>
    <w:rsid w:val="00701C7E"/>
    <w:rsid w:val="0071477E"/>
    <w:rsid w:val="00724EFA"/>
    <w:rsid w:val="00726145"/>
    <w:rsid w:val="00734B57"/>
    <w:rsid w:val="0074078F"/>
    <w:rsid w:val="00741832"/>
    <w:rsid w:val="00751022"/>
    <w:rsid w:val="007538AC"/>
    <w:rsid w:val="00762296"/>
    <w:rsid w:val="0077084A"/>
    <w:rsid w:val="00775644"/>
    <w:rsid w:val="007806C0"/>
    <w:rsid w:val="00783642"/>
    <w:rsid w:val="007A03B3"/>
    <w:rsid w:val="007A4377"/>
    <w:rsid w:val="007A668B"/>
    <w:rsid w:val="007A6753"/>
    <w:rsid w:val="007B05E2"/>
    <w:rsid w:val="007B1E90"/>
    <w:rsid w:val="007B2E17"/>
    <w:rsid w:val="007C3F3F"/>
    <w:rsid w:val="007D1FD8"/>
    <w:rsid w:val="007D48C8"/>
    <w:rsid w:val="007D5D93"/>
    <w:rsid w:val="007E79B0"/>
    <w:rsid w:val="007F10A6"/>
    <w:rsid w:val="00800CD6"/>
    <w:rsid w:val="00805B95"/>
    <w:rsid w:val="00814330"/>
    <w:rsid w:val="00820832"/>
    <w:rsid w:val="008208A5"/>
    <w:rsid w:val="00822A74"/>
    <w:rsid w:val="0082317F"/>
    <w:rsid w:val="008335EF"/>
    <w:rsid w:val="00840D21"/>
    <w:rsid w:val="00841854"/>
    <w:rsid w:val="008428FF"/>
    <w:rsid w:val="008531BE"/>
    <w:rsid w:val="008534FD"/>
    <w:rsid w:val="00855348"/>
    <w:rsid w:val="0086048B"/>
    <w:rsid w:val="0086088C"/>
    <w:rsid w:val="00866FFB"/>
    <w:rsid w:val="008709E2"/>
    <w:rsid w:val="00872D3E"/>
    <w:rsid w:val="0087407B"/>
    <w:rsid w:val="00894B03"/>
    <w:rsid w:val="0089552A"/>
    <w:rsid w:val="00895899"/>
    <w:rsid w:val="008A0E20"/>
    <w:rsid w:val="008A1BB6"/>
    <w:rsid w:val="008A2A79"/>
    <w:rsid w:val="008A63E6"/>
    <w:rsid w:val="008A7E80"/>
    <w:rsid w:val="008B6841"/>
    <w:rsid w:val="008C444E"/>
    <w:rsid w:val="008C7D0A"/>
    <w:rsid w:val="008D17C8"/>
    <w:rsid w:val="008D3DE0"/>
    <w:rsid w:val="008E0E0C"/>
    <w:rsid w:val="008E56EE"/>
    <w:rsid w:val="008F4A92"/>
    <w:rsid w:val="008F661E"/>
    <w:rsid w:val="008F6C29"/>
    <w:rsid w:val="00904502"/>
    <w:rsid w:val="00913236"/>
    <w:rsid w:val="009166F5"/>
    <w:rsid w:val="00917C70"/>
    <w:rsid w:val="009219DE"/>
    <w:rsid w:val="0093395F"/>
    <w:rsid w:val="00935DC3"/>
    <w:rsid w:val="0093629F"/>
    <w:rsid w:val="00936F43"/>
    <w:rsid w:val="00946A5C"/>
    <w:rsid w:val="0095043D"/>
    <w:rsid w:val="00951886"/>
    <w:rsid w:val="0095546E"/>
    <w:rsid w:val="00963D84"/>
    <w:rsid w:val="0096404F"/>
    <w:rsid w:val="00971951"/>
    <w:rsid w:val="0097353C"/>
    <w:rsid w:val="0097508A"/>
    <w:rsid w:val="00984402"/>
    <w:rsid w:val="00985F44"/>
    <w:rsid w:val="00997633"/>
    <w:rsid w:val="009A10C2"/>
    <w:rsid w:val="009A23C3"/>
    <w:rsid w:val="009A48F6"/>
    <w:rsid w:val="009B19F4"/>
    <w:rsid w:val="009B2EFE"/>
    <w:rsid w:val="009B3D6D"/>
    <w:rsid w:val="009B417A"/>
    <w:rsid w:val="009C5B26"/>
    <w:rsid w:val="009C7E50"/>
    <w:rsid w:val="009E7C3B"/>
    <w:rsid w:val="009F0BA2"/>
    <w:rsid w:val="00A17D69"/>
    <w:rsid w:val="00A231DF"/>
    <w:rsid w:val="00A23B9A"/>
    <w:rsid w:val="00A3292E"/>
    <w:rsid w:val="00A431ED"/>
    <w:rsid w:val="00A52442"/>
    <w:rsid w:val="00A54DB5"/>
    <w:rsid w:val="00A55F97"/>
    <w:rsid w:val="00A61286"/>
    <w:rsid w:val="00A62489"/>
    <w:rsid w:val="00A70F28"/>
    <w:rsid w:val="00A71AA8"/>
    <w:rsid w:val="00A72F61"/>
    <w:rsid w:val="00A802FE"/>
    <w:rsid w:val="00A853CD"/>
    <w:rsid w:val="00A860DD"/>
    <w:rsid w:val="00A87396"/>
    <w:rsid w:val="00A934D0"/>
    <w:rsid w:val="00AA438B"/>
    <w:rsid w:val="00AA4F73"/>
    <w:rsid w:val="00AC3348"/>
    <w:rsid w:val="00AD0313"/>
    <w:rsid w:val="00AD0E54"/>
    <w:rsid w:val="00AD275D"/>
    <w:rsid w:val="00AD58AA"/>
    <w:rsid w:val="00AD67A0"/>
    <w:rsid w:val="00AD72F7"/>
    <w:rsid w:val="00AF0030"/>
    <w:rsid w:val="00AF1E67"/>
    <w:rsid w:val="00AF7319"/>
    <w:rsid w:val="00B02668"/>
    <w:rsid w:val="00B035A2"/>
    <w:rsid w:val="00B0362B"/>
    <w:rsid w:val="00B10E61"/>
    <w:rsid w:val="00B165C3"/>
    <w:rsid w:val="00B20978"/>
    <w:rsid w:val="00B3033B"/>
    <w:rsid w:val="00B447A3"/>
    <w:rsid w:val="00B506D4"/>
    <w:rsid w:val="00B53294"/>
    <w:rsid w:val="00B53A39"/>
    <w:rsid w:val="00B54152"/>
    <w:rsid w:val="00B55050"/>
    <w:rsid w:val="00B701A1"/>
    <w:rsid w:val="00B7194A"/>
    <w:rsid w:val="00B8365F"/>
    <w:rsid w:val="00B85184"/>
    <w:rsid w:val="00B95C8A"/>
    <w:rsid w:val="00BA07EB"/>
    <w:rsid w:val="00BA22D9"/>
    <w:rsid w:val="00BA6BF5"/>
    <w:rsid w:val="00BD069B"/>
    <w:rsid w:val="00BD61BC"/>
    <w:rsid w:val="00BD71DE"/>
    <w:rsid w:val="00BD72FD"/>
    <w:rsid w:val="00BF43BC"/>
    <w:rsid w:val="00BF5188"/>
    <w:rsid w:val="00C05F97"/>
    <w:rsid w:val="00C0685B"/>
    <w:rsid w:val="00C106CF"/>
    <w:rsid w:val="00C11009"/>
    <w:rsid w:val="00C14C3B"/>
    <w:rsid w:val="00C27E7E"/>
    <w:rsid w:val="00C30867"/>
    <w:rsid w:val="00C31C25"/>
    <w:rsid w:val="00C3415F"/>
    <w:rsid w:val="00C429B5"/>
    <w:rsid w:val="00C52C2C"/>
    <w:rsid w:val="00C5406E"/>
    <w:rsid w:val="00C55E24"/>
    <w:rsid w:val="00C633B5"/>
    <w:rsid w:val="00C65738"/>
    <w:rsid w:val="00C66DC9"/>
    <w:rsid w:val="00C70FC7"/>
    <w:rsid w:val="00C73CD6"/>
    <w:rsid w:val="00C840F2"/>
    <w:rsid w:val="00C870B3"/>
    <w:rsid w:val="00C92966"/>
    <w:rsid w:val="00C94ABC"/>
    <w:rsid w:val="00CA67E3"/>
    <w:rsid w:val="00CA7E58"/>
    <w:rsid w:val="00CB1750"/>
    <w:rsid w:val="00CC1237"/>
    <w:rsid w:val="00CC170B"/>
    <w:rsid w:val="00CC1D7E"/>
    <w:rsid w:val="00CC7DE3"/>
    <w:rsid w:val="00CD121B"/>
    <w:rsid w:val="00CD1A49"/>
    <w:rsid w:val="00CD2597"/>
    <w:rsid w:val="00CD4CB9"/>
    <w:rsid w:val="00CE71A3"/>
    <w:rsid w:val="00CF1792"/>
    <w:rsid w:val="00CF33E1"/>
    <w:rsid w:val="00CF4448"/>
    <w:rsid w:val="00CF6567"/>
    <w:rsid w:val="00D04136"/>
    <w:rsid w:val="00D0459B"/>
    <w:rsid w:val="00D060E4"/>
    <w:rsid w:val="00D07557"/>
    <w:rsid w:val="00D15F91"/>
    <w:rsid w:val="00D24ACC"/>
    <w:rsid w:val="00D338D3"/>
    <w:rsid w:val="00D35DD1"/>
    <w:rsid w:val="00D43D2F"/>
    <w:rsid w:val="00D45465"/>
    <w:rsid w:val="00D51E33"/>
    <w:rsid w:val="00D54764"/>
    <w:rsid w:val="00D55D19"/>
    <w:rsid w:val="00D61D9E"/>
    <w:rsid w:val="00D66044"/>
    <w:rsid w:val="00D73796"/>
    <w:rsid w:val="00D753C7"/>
    <w:rsid w:val="00D80E04"/>
    <w:rsid w:val="00D81E87"/>
    <w:rsid w:val="00D94F30"/>
    <w:rsid w:val="00DA05AE"/>
    <w:rsid w:val="00DA43F2"/>
    <w:rsid w:val="00DB06FD"/>
    <w:rsid w:val="00DB7AFA"/>
    <w:rsid w:val="00DC0FD9"/>
    <w:rsid w:val="00DC4701"/>
    <w:rsid w:val="00DC5FD2"/>
    <w:rsid w:val="00DC6678"/>
    <w:rsid w:val="00DE1A1F"/>
    <w:rsid w:val="00DE5DC8"/>
    <w:rsid w:val="00DF248F"/>
    <w:rsid w:val="00E02879"/>
    <w:rsid w:val="00E0509D"/>
    <w:rsid w:val="00E154F4"/>
    <w:rsid w:val="00E21242"/>
    <w:rsid w:val="00E26C28"/>
    <w:rsid w:val="00E326F5"/>
    <w:rsid w:val="00E422B8"/>
    <w:rsid w:val="00E500DB"/>
    <w:rsid w:val="00E53787"/>
    <w:rsid w:val="00E5508F"/>
    <w:rsid w:val="00E57A64"/>
    <w:rsid w:val="00E67B54"/>
    <w:rsid w:val="00E72173"/>
    <w:rsid w:val="00E72D9B"/>
    <w:rsid w:val="00E80C10"/>
    <w:rsid w:val="00E92F3D"/>
    <w:rsid w:val="00E93A4B"/>
    <w:rsid w:val="00EB161D"/>
    <w:rsid w:val="00EC2DEF"/>
    <w:rsid w:val="00EC3636"/>
    <w:rsid w:val="00EC6FBD"/>
    <w:rsid w:val="00ED098D"/>
    <w:rsid w:val="00ED6AC4"/>
    <w:rsid w:val="00EE0510"/>
    <w:rsid w:val="00EE076A"/>
    <w:rsid w:val="00EE0CF9"/>
    <w:rsid w:val="00EE2D8E"/>
    <w:rsid w:val="00EE45B8"/>
    <w:rsid w:val="00EE79A5"/>
    <w:rsid w:val="00EF52AA"/>
    <w:rsid w:val="00F00645"/>
    <w:rsid w:val="00F01545"/>
    <w:rsid w:val="00F0646A"/>
    <w:rsid w:val="00F078B5"/>
    <w:rsid w:val="00F11129"/>
    <w:rsid w:val="00F127F5"/>
    <w:rsid w:val="00F12836"/>
    <w:rsid w:val="00F2132B"/>
    <w:rsid w:val="00F26498"/>
    <w:rsid w:val="00F30C19"/>
    <w:rsid w:val="00F31B73"/>
    <w:rsid w:val="00F330BF"/>
    <w:rsid w:val="00F34068"/>
    <w:rsid w:val="00F3591F"/>
    <w:rsid w:val="00F35935"/>
    <w:rsid w:val="00F414C3"/>
    <w:rsid w:val="00F420EC"/>
    <w:rsid w:val="00F47F97"/>
    <w:rsid w:val="00F50186"/>
    <w:rsid w:val="00F5406D"/>
    <w:rsid w:val="00F56FCC"/>
    <w:rsid w:val="00F615E6"/>
    <w:rsid w:val="00F702BD"/>
    <w:rsid w:val="00F815EA"/>
    <w:rsid w:val="00F90F9D"/>
    <w:rsid w:val="00F93470"/>
    <w:rsid w:val="00F937E6"/>
    <w:rsid w:val="00F93BB8"/>
    <w:rsid w:val="00F95FE4"/>
    <w:rsid w:val="00FA6FFF"/>
    <w:rsid w:val="00FB0970"/>
    <w:rsid w:val="00FC5316"/>
    <w:rsid w:val="00FD68A4"/>
    <w:rsid w:val="00FD7533"/>
    <w:rsid w:val="00FE2C5D"/>
    <w:rsid w:val="00FE676B"/>
    <w:rsid w:val="00FF6D0F"/>
    <w:rsid w:val="00FF6FE2"/>
    <w:rsid w:val="00FF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FAA2A83-A697-465A-B03A-73B621194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27F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127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 Знак"/>
    <w:basedOn w:val="a"/>
    <w:rsid w:val="00142866"/>
    <w:pPr>
      <w:pageBreakBefore/>
      <w:spacing w:after="160" w:line="360" w:lineRule="auto"/>
    </w:pPr>
    <w:rPr>
      <w:sz w:val="28"/>
      <w:szCs w:val="20"/>
      <w:lang w:val="en-US" w:eastAsia="en-US"/>
    </w:rPr>
  </w:style>
  <w:style w:type="paragraph" w:customStyle="1" w:styleId="ConsPlusTitle">
    <w:name w:val="ConsPlusTitle"/>
    <w:rsid w:val="00205B3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5">
    <w:name w:val="Знак Знак Знак"/>
    <w:basedOn w:val="a"/>
    <w:rsid w:val="00AF003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6">
    <w:name w:val="Знак"/>
    <w:basedOn w:val="a"/>
    <w:rsid w:val="00390E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7">
    <w:name w:val="footer"/>
    <w:basedOn w:val="a"/>
    <w:rsid w:val="00C65738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5738"/>
  </w:style>
  <w:style w:type="paragraph" w:customStyle="1" w:styleId="1">
    <w:name w:val="Знак Знак Знак1 Знак"/>
    <w:basedOn w:val="a"/>
    <w:rsid w:val="008A2A7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9">
    <w:name w:val="header"/>
    <w:basedOn w:val="a"/>
    <w:rsid w:val="00BA22D9"/>
    <w:pPr>
      <w:tabs>
        <w:tab w:val="center" w:pos="4677"/>
        <w:tab w:val="right" w:pos="9355"/>
      </w:tabs>
    </w:pPr>
  </w:style>
  <w:style w:type="paragraph" w:styleId="aa">
    <w:name w:val="Body Text"/>
    <w:basedOn w:val="a"/>
    <w:link w:val="ab"/>
    <w:rsid w:val="003F1A66"/>
    <w:pPr>
      <w:jc w:val="both"/>
    </w:pPr>
    <w:rPr>
      <w:sz w:val="28"/>
      <w:szCs w:val="20"/>
    </w:rPr>
  </w:style>
  <w:style w:type="paragraph" w:customStyle="1" w:styleId="10">
    <w:name w:val="Знак1"/>
    <w:basedOn w:val="a"/>
    <w:rsid w:val="00CF17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c">
    <w:name w:val="Знак Знак Знак"/>
    <w:basedOn w:val="a"/>
    <w:rsid w:val="00C27E7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d">
    <w:name w:val="Знак"/>
    <w:basedOn w:val="a"/>
    <w:rsid w:val="0054297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DC0FD9"/>
    <w:pPr>
      <w:spacing w:after="120" w:line="480" w:lineRule="auto"/>
      <w:ind w:left="283"/>
    </w:pPr>
  </w:style>
  <w:style w:type="paragraph" w:customStyle="1" w:styleId="11">
    <w:name w:val="Знак Знак Знак1 Знак"/>
    <w:basedOn w:val="a"/>
    <w:rsid w:val="00167E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2">
    <w:name w:val="Знак1"/>
    <w:basedOn w:val="a"/>
    <w:rsid w:val="00572C1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e">
    <w:name w:val="Знак Знак Знак Знак Знак Знак Знак Знак Знак Знак"/>
    <w:basedOn w:val="a"/>
    <w:rsid w:val="00262CD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3">
    <w:name w:val="Знак1 Знак Знак Знак"/>
    <w:basedOn w:val="a"/>
    <w:rsid w:val="006D547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1 Знак Знак Знак"/>
    <w:basedOn w:val="a"/>
    <w:rsid w:val="00040D3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">
    <w:name w:val="Balloon Text"/>
    <w:basedOn w:val="a"/>
    <w:semiHidden/>
    <w:rsid w:val="00080A42"/>
    <w:rPr>
      <w:rFonts w:ascii="Tahoma" w:hAnsi="Tahoma" w:cs="Tahoma"/>
      <w:sz w:val="16"/>
      <w:szCs w:val="16"/>
    </w:rPr>
  </w:style>
  <w:style w:type="paragraph" w:styleId="af0">
    <w:name w:val="Body Text Indent"/>
    <w:basedOn w:val="a"/>
    <w:rsid w:val="00E500DB"/>
    <w:pPr>
      <w:spacing w:after="120"/>
      <w:ind w:left="283"/>
    </w:pPr>
  </w:style>
  <w:style w:type="character" w:customStyle="1" w:styleId="ab">
    <w:name w:val="Основной текст Знак"/>
    <w:link w:val="aa"/>
    <w:locked/>
    <w:rsid w:val="00701C7E"/>
    <w:rPr>
      <w:sz w:val="28"/>
      <w:lang w:val="ru-RU" w:eastAsia="ru-RU" w:bidi="ar-SA"/>
    </w:rPr>
  </w:style>
  <w:style w:type="character" w:customStyle="1" w:styleId="20">
    <w:name w:val="Основной текст с отступом 2 Знак"/>
    <w:link w:val="2"/>
    <w:locked/>
    <w:rsid w:val="00701C7E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01C7E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usova\Application%20Data\Microsoft\&#1064;&#1072;&#1073;&#1083;&#1086;&#1085;&#1099;\&#1055;&#1086;&#1089;&#1090;&#1072;&#1085;&#1086;&#1074;&#1083;&#1077;&#1085;&#1080;&#1077;%20&#1047;&#1072;&#1082;.&#1057;&#1086;&#1073;&#1088;&#1072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Зак.Собрание.dot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ЗАКОН</vt:lpstr>
    </vt:vector>
  </TitlesOfParts>
  <Company>company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</dc:title>
  <dc:creator>Yusova</dc:creator>
  <cp:lastModifiedBy>Станислав В. Тимощук</cp:lastModifiedBy>
  <cp:revision>2</cp:revision>
  <cp:lastPrinted>2024-06-05T08:25:00Z</cp:lastPrinted>
  <dcterms:created xsi:type="dcterms:W3CDTF">2024-06-18T09:03:00Z</dcterms:created>
  <dcterms:modified xsi:type="dcterms:W3CDTF">2024-06-18T09:03:00Z</dcterms:modified>
</cp:coreProperties>
</file>