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CD5" w:rsidRDefault="007A1B34" w:rsidP="001D4CD5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3425" cy="781050"/>
            <wp:effectExtent l="0" t="0" r="0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CD5" w:rsidRDefault="001D4CD5" w:rsidP="001D4CD5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D4CD5" w:rsidRPr="00F87DEA" w:rsidRDefault="001D4CD5" w:rsidP="001D4CD5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1D4CD5" w:rsidRPr="00F87DEA" w:rsidRDefault="001D4CD5" w:rsidP="001D4CD5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23"/>
      </w:tblGrid>
      <w:tr w:rsidR="00D35DD1" w:rsidTr="00BF2260">
        <w:trPr>
          <w:jc w:val="center"/>
        </w:trPr>
        <w:tc>
          <w:tcPr>
            <w:tcW w:w="90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5DD1" w:rsidRPr="00635780" w:rsidRDefault="003B758A" w:rsidP="000B2684">
            <w:pPr>
              <w:jc w:val="center"/>
              <w:rPr>
                <w:b/>
                <w:sz w:val="26"/>
                <w:szCs w:val="26"/>
              </w:rPr>
            </w:pPr>
            <w:r w:rsidRPr="00635780">
              <w:rPr>
                <w:b/>
                <w:sz w:val="26"/>
                <w:szCs w:val="26"/>
              </w:rPr>
              <w:t xml:space="preserve">О </w:t>
            </w:r>
            <w:r w:rsidR="000B2684">
              <w:rPr>
                <w:b/>
                <w:sz w:val="26"/>
                <w:szCs w:val="26"/>
              </w:rPr>
              <w:t>привлечении Богомазовой Светланы</w:t>
            </w:r>
            <w:r w:rsidR="00D67F6C">
              <w:rPr>
                <w:b/>
                <w:sz w:val="26"/>
                <w:szCs w:val="26"/>
              </w:rPr>
              <w:t xml:space="preserve"> </w:t>
            </w:r>
            <w:r w:rsidR="00DF7718">
              <w:rPr>
                <w:b/>
                <w:sz w:val="26"/>
                <w:szCs w:val="26"/>
              </w:rPr>
              <w:t>Николаевны</w:t>
            </w:r>
            <w:r w:rsidR="000B2684">
              <w:rPr>
                <w:b/>
                <w:sz w:val="26"/>
                <w:szCs w:val="26"/>
              </w:rPr>
              <w:t>,</w:t>
            </w:r>
            <w:r w:rsidR="000B2684">
              <w:rPr>
                <w:b/>
                <w:sz w:val="26"/>
                <w:szCs w:val="26"/>
              </w:rPr>
              <w:br/>
              <w:t xml:space="preserve">судьи, находящегося в отставке, к исполнению </w:t>
            </w:r>
            <w:r w:rsidR="000B2684">
              <w:rPr>
                <w:b/>
                <w:sz w:val="26"/>
                <w:szCs w:val="26"/>
              </w:rPr>
              <w:br/>
              <w:t xml:space="preserve">обязанностей мирового судьи </w:t>
            </w:r>
            <w:r w:rsidR="00BF2260" w:rsidRPr="00BF2260">
              <w:rPr>
                <w:b/>
                <w:sz w:val="26"/>
                <w:szCs w:val="26"/>
              </w:rPr>
              <w:t>судебного уча</w:t>
            </w:r>
            <w:r w:rsidR="00D0465A">
              <w:rPr>
                <w:b/>
                <w:sz w:val="26"/>
                <w:szCs w:val="26"/>
              </w:rPr>
              <w:t xml:space="preserve">стка № </w:t>
            </w:r>
            <w:r w:rsidR="000B2684">
              <w:rPr>
                <w:b/>
                <w:sz w:val="26"/>
                <w:szCs w:val="26"/>
              </w:rPr>
              <w:t>54</w:t>
            </w:r>
            <w:r w:rsidR="00AC7916">
              <w:rPr>
                <w:b/>
                <w:sz w:val="26"/>
                <w:szCs w:val="26"/>
              </w:rPr>
              <w:br/>
            </w:r>
            <w:r w:rsidR="000B2684">
              <w:rPr>
                <w:b/>
                <w:sz w:val="26"/>
                <w:szCs w:val="26"/>
              </w:rPr>
              <w:t xml:space="preserve"> Центрального </w:t>
            </w:r>
            <w:r w:rsidR="00BF2260" w:rsidRPr="00BF2260">
              <w:rPr>
                <w:b/>
                <w:sz w:val="26"/>
                <w:szCs w:val="26"/>
              </w:rPr>
              <w:t xml:space="preserve">судебного района </w:t>
            </w:r>
            <w:r w:rsidR="000B2684">
              <w:rPr>
                <w:b/>
                <w:sz w:val="26"/>
                <w:szCs w:val="26"/>
              </w:rPr>
              <w:t>города Читы</w:t>
            </w:r>
          </w:p>
        </w:tc>
      </w:tr>
    </w:tbl>
    <w:p w:rsidR="00D35DD1" w:rsidRPr="00D67F6C" w:rsidRDefault="00D35DD1" w:rsidP="00D67F6C">
      <w:pPr>
        <w:tabs>
          <w:tab w:val="center" w:pos="4677"/>
          <w:tab w:val="left" w:pos="7260"/>
        </w:tabs>
        <w:ind w:firstLine="709"/>
        <w:jc w:val="both"/>
        <w:rPr>
          <w:color w:val="000000"/>
          <w:sz w:val="26"/>
          <w:szCs w:val="26"/>
        </w:rPr>
      </w:pPr>
    </w:p>
    <w:p w:rsidR="003B758A" w:rsidRPr="00D0465A" w:rsidRDefault="003B758A" w:rsidP="00D67F6C">
      <w:pPr>
        <w:tabs>
          <w:tab w:val="center" w:pos="4677"/>
          <w:tab w:val="left" w:pos="7260"/>
        </w:tabs>
        <w:ind w:firstLine="709"/>
        <w:jc w:val="both"/>
        <w:rPr>
          <w:b/>
          <w:spacing w:val="6"/>
          <w:sz w:val="28"/>
          <w:szCs w:val="28"/>
        </w:rPr>
      </w:pPr>
      <w:r w:rsidRPr="00D0465A">
        <w:rPr>
          <w:spacing w:val="6"/>
          <w:sz w:val="28"/>
          <w:szCs w:val="28"/>
        </w:rPr>
        <w:t xml:space="preserve">В соответствии со статьей </w:t>
      </w:r>
      <w:r w:rsidR="000B2684">
        <w:rPr>
          <w:spacing w:val="6"/>
          <w:sz w:val="28"/>
          <w:szCs w:val="28"/>
        </w:rPr>
        <w:t>8</w:t>
      </w:r>
      <w:r w:rsidR="00BF2260" w:rsidRPr="00D0465A">
        <w:rPr>
          <w:spacing w:val="6"/>
          <w:sz w:val="28"/>
          <w:szCs w:val="28"/>
        </w:rPr>
        <w:t xml:space="preserve"> </w:t>
      </w:r>
      <w:r w:rsidRPr="00D0465A">
        <w:rPr>
          <w:spacing w:val="6"/>
          <w:sz w:val="28"/>
          <w:szCs w:val="28"/>
        </w:rPr>
        <w:t>Федерального</w:t>
      </w:r>
      <w:r w:rsidR="000B2684">
        <w:rPr>
          <w:spacing w:val="6"/>
          <w:sz w:val="28"/>
          <w:szCs w:val="28"/>
        </w:rPr>
        <w:t xml:space="preserve"> </w:t>
      </w:r>
      <w:r w:rsidRPr="00D0465A">
        <w:rPr>
          <w:spacing w:val="6"/>
          <w:sz w:val="28"/>
          <w:szCs w:val="28"/>
        </w:rPr>
        <w:t>закона "О мировых судьях в Российской Федерации"</w:t>
      </w:r>
      <w:r w:rsidR="00721A50">
        <w:rPr>
          <w:spacing w:val="6"/>
          <w:sz w:val="28"/>
          <w:szCs w:val="28"/>
        </w:rPr>
        <w:t xml:space="preserve">, </w:t>
      </w:r>
      <w:r w:rsidRPr="00D0465A">
        <w:rPr>
          <w:spacing w:val="6"/>
          <w:sz w:val="28"/>
          <w:szCs w:val="28"/>
        </w:rPr>
        <w:t>статьей</w:t>
      </w:r>
      <w:r w:rsidR="004F444D">
        <w:rPr>
          <w:spacing w:val="6"/>
          <w:sz w:val="28"/>
          <w:szCs w:val="28"/>
        </w:rPr>
        <w:t xml:space="preserve"> 7</w:t>
      </w:r>
      <w:r w:rsidR="004F444D" w:rsidRPr="0003646B">
        <w:rPr>
          <w:bCs/>
          <w:spacing w:val="-4"/>
          <w:sz w:val="28"/>
          <w:szCs w:val="28"/>
          <w:vertAlign w:val="superscript"/>
        </w:rPr>
        <w:t>1</w:t>
      </w:r>
      <w:r w:rsidR="004F444D">
        <w:rPr>
          <w:bCs/>
          <w:spacing w:val="-4"/>
          <w:sz w:val="28"/>
          <w:szCs w:val="28"/>
          <w:vertAlign w:val="superscript"/>
        </w:rPr>
        <w:t xml:space="preserve"> </w:t>
      </w:r>
      <w:r w:rsidRPr="00D0465A">
        <w:rPr>
          <w:spacing w:val="6"/>
          <w:sz w:val="28"/>
          <w:szCs w:val="28"/>
        </w:rPr>
        <w:t xml:space="preserve">Закона </w:t>
      </w:r>
      <w:r w:rsidR="000B2684">
        <w:rPr>
          <w:spacing w:val="6"/>
          <w:sz w:val="28"/>
          <w:szCs w:val="28"/>
        </w:rPr>
        <w:t>Российской Федерации</w:t>
      </w:r>
      <w:r w:rsidR="003339D4">
        <w:rPr>
          <w:spacing w:val="6"/>
          <w:sz w:val="28"/>
          <w:szCs w:val="28"/>
        </w:rPr>
        <w:br/>
      </w:r>
      <w:r w:rsidR="00721A50" w:rsidRPr="00C70D4B">
        <w:rPr>
          <w:sz w:val="28"/>
          <w:szCs w:val="28"/>
        </w:rPr>
        <w:t>"О</w:t>
      </w:r>
      <w:r w:rsidR="000B2684" w:rsidRPr="00C70D4B">
        <w:rPr>
          <w:sz w:val="28"/>
          <w:szCs w:val="28"/>
        </w:rPr>
        <w:t xml:space="preserve"> статусе судей в Российской Федерации</w:t>
      </w:r>
      <w:r w:rsidRPr="00C70D4B">
        <w:rPr>
          <w:sz w:val="28"/>
          <w:szCs w:val="28"/>
        </w:rPr>
        <w:t>", рассмотрев представление</w:t>
      </w:r>
      <w:r w:rsidRPr="00D0465A">
        <w:rPr>
          <w:spacing w:val="6"/>
          <w:sz w:val="28"/>
          <w:szCs w:val="28"/>
        </w:rPr>
        <w:t xml:space="preserve"> председателя Забайкальского краевого суда </w:t>
      </w:r>
      <w:r w:rsidR="00D0465A" w:rsidRPr="00D0465A">
        <w:rPr>
          <w:spacing w:val="6"/>
          <w:sz w:val="28"/>
          <w:szCs w:val="28"/>
        </w:rPr>
        <w:t>М</w:t>
      </w:r>
      <w:r w:rsidRPr="00D0465A">
        <w:rPr>
          <w:spacing w:val="6"/>
          <w:sz w:val="28"/>
          <w:szCs w:val="28"/>
        </w:rPr>
        <w:t>.</w:t>
      </w:r>
      <w:r w:rsidR="00D0465A" w:rsidRPr="00D0465A">
        <w:rPr>
          <w:spacing w:val="6"/>
          <w:sz w:val="28"/>
          <w:szCs w:val="28"/>
        </w:rPr>
        <w:t>В</w:t>
      </w:r>
      <w:r w:rsidRPr="00D0465A">
        <w:rPr>
          <w:spacing w:val="6"/>
          <w:sz w:val="28"/>
          <w:szCs w:val="28"/>
        </w:rPr>
        <w:t xml:space="preserve">. </w:t>
      </w:r>
      <w:r w:rsidR="00D0465A" w:rsidRPr="00D0465A">
        <w:rPr>
          <w:spacing w:val="6"/>
          <w:sz w:val="28"/>
          <w:szCs w:val="28"/>
        </w:rPr>
        <w:t>Нестерова</w:t>
      </w:r>
      <w:r w:rsidRPr="00D0465A">
        <w:rPr>
          <w:spacing w:val="6"/>
          <w:sz w:val="28"/>
          <w:szCs w:val="28"/>
        </w:rPr>
        <w:t xml:space="preserve"> </w:t>
      </w:r>
      <w:r w:rsidR="00721A50">
        <w:rPr>
          <w:spacing w:val="6"/>
          <w:sz w:val="28"/>
          <w:szCs w:val="28"/>
        </w:rPr>
        <w:t>о привлечении судьи, находящегося в отставке, к исполнению</w:t>
      </w:r>
      <w:r w:rsidR="000A1F86">
        <w:rPr>
          <w:spacing w:val="6"/>
          <w:sz w:val="28"/>
          <w:szCs w:val="28"/>
        </w:rPr>
        <w:t xml:space="preserve"> обязанностей </w:t>
      </w:r>
      <w:r w:rsidRPr="00D0465A">
        <w:rPr>
          <w:spacing w:val="6"/>
          <w:sz w:val="28"/>
          <w:szCs w:val="28"/>
        </w:rPr>
        <w:t xml:space="preserve">мирового судьи </w:t>
      </w:r>
      <w:r w:rsidRPr="00D0465A">
        <w:rPr>
          <w:bCs/>
          <w:spacing w:val="6"/>
          <w:sz w:val="28"/>
          <w:szCs w:val="28"/>
        </w:rPr>
        <w:t xml:space="preserve">судебного участка </w:t>
      </w:r>
      <w:r w:rsidRPr="00D0465A">
        <w:rPr>
          <w:spacing w:val="6"/>
          <w:sz w:val="28"/>
          <w:szCs w:val="28"/>
        </w:rPr>
        <w:t xml:space="preserve">№ </w:t>
      </w:r>
      <w:r w:rsidR="00721A50">
        <w:rPr>
          <w:spacing w:val="6"/>
          <w:sz w:val="28"/>
          <w:szCs w:val="28"/>
        </w:rPr>
        <w:t xml:space="preserve">54 Центрального </w:t>
      </w:r>
      <w:r w:rsidRPr="00D0465A">
        <w:rPr>
          <w:spacing w:val="6"/>
          <w:sz w:val="28"/>
          <w:szCs w:val="28"/>
        </w:rPr>
        <w:t xml:space="preserve">судебного района </w:t>
      </w:r>
      <w:r w:rsidR="00721A50">
        <w:rPr>
          <w:spacing w:val="6"/>
          <w:sz w:val="28"/>
          <w:szCs w:val="28"/>
        </w:rPr>
        <w:t>города Читы</w:t>
      </w:r>
      <w:r w:rsidRPr="00D0465A">
        <w:rPr>
          <w:bCs/>
          <w:spacing w:val="6"/>
          <w:sz w:val="28"/>
          <w:szCs w:val="28"/>
        </w:rPr>
        <w:t>,</w:t>
      </w:r>
      <w:r w:rsidRPr="00D0465A">
        <w:rPr>
          <w:spacing w:val="6"/>
          <w:sz w:val="28"/>
          <w:szCs w:val="28"/>
        </w:rPr>
        <w:t xml:space="preserve"> Законодательное Собрание</w:t>
      </w:r>
      <w:r w:rsidR="00AC7916">
        <w:rPr>
          <w:spacing w:val="6"/>
          <w:sz w:val="28"/>
          <w:szCs w:val="28"/>
        </w:rPr>
        <w:t xml:space="preserve"> </w:t>
      </w:r>
      <w:r w:rsidRPr="00D0465A">
        <w:rPr>
          <w:spacing w:val="6"/>
          <w:sz w:val="28"/>
          <w:szCs w:val="28"/>
        </w:rPr>
        <w:t xml:space="preserve">Забайкальского края </w:t>
      </w:r>
      <w:r w:rsidRPr="00AE1F66">
        <w:rPr>
          <w:b/>
          <w:spacing w:val="40"/>
          <w:sz w:val="28"/>
          <w:szCs w:val="28"/>
        </w:rPr>
        <w:t>постановляет:</w:t>
      </w:r>
    </w:p>
    <w:p w:rsidR="003B758A" w:rsidRPr="00F30E72" w:rsidRDefault="005475AF" w:rsidP="003B758A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Привлечь</w:t>
      </w:r>
      <w:r w:rsidR="003B758A" w:rsidRPr="00F30E72">
        <w:rPr>
          <w:spacing w:val="-4"/>
          <w:sz w:val="28"/>
          <w:szCs w:val="28"/>
        </w:rPr>
        <w:t xml:space="preserve"> </w:t>
      </w:r>
      <w:r w:rsidR="00721A50">
        <w:rPr>
          <w:sz w:val="28"/>
          <w:szCs w:val="28"/>
        </w:rPr>
        <w:t>Богомазову</w:t>
      </w:r>
      <w:r w:rsidR="000A1F86">
        <w:rPr>
          <w:sz w:val="28"/>
          <w:szCs w:val="28"/>
        </w:rPr>
        <w:t xml:space="preserve"> </w:t>
      </w:r>
      <w:r w:rsidR="00721A50">
        <w:rPr>
          <w:sz w:val="28"/>
          <w:szCs w:val="28"/>
        </w:rPr>
        <w:t xml:space="preserve">Светлану </w:t>
      </w:r>
      <w:r w:rsidR="00DF7718">
        <w:rPr>
          <w:sz w:val="28"/>
          <w:szCs w:val="28"/>
        </w:rPr>
        <w:t>Николаевну</w:t>
      </w:r>
      <w:r>
        <w:rPr>
          <w:sz w:val="28"/>
          <w:szCs w:val="28"/>
        </w:rPr>
        <w:t xml:space="preserve">, судью, </w:t>
      </w:r>
      <w:r>
        <w:rPr>
          <w:spacing w:val="6"/>
          <w:sz w:val="28"/>
          <w:szCs w:val="28"/>
        </w:rPr>
        <w:t xml:space="preserve">находящегося в </w:t>
      </w:r>
      <w:r w:rsidRPr="005475AF">
        <w:rPr>
          <w:spacing w:val="-4"/>
          <w:sz w:val="28"/>
          <w:szCs w:val="28"/>
        </w:rPr>
        <w:t xml:space="preserve">отставке, к исполнению обязанностей </w:t>
      </w:r>
      <w:r w:rsidR="00BF2260" w:rsidRPr="005475AF">
        <w:rPr>
          <w:spacing w:val="-4"/>
          <w:sz w:val="28"/>
          <w:szCs w:val="28"/>
        </w:rPr>
        <w:t>миров</w:t>
      </w:r>
      <w:r w:rsidRPr="005475AF">
        <w:rPr>
          <w:spacing w:val="-4"/>
          <w:sz w:val="28"/>
          <w:szCs w:val="28"/>
        </w:rPr>
        <w:t>ого</w:t>
      </w:r>
      <w:r w:rsidR="00BF2260" w:rsidRPr="005475AF">
        <w:rPr>
          <w:spacing w:val="-4"/>
          <w:sz w:val="28"/>
          <w:szCs w:val="28"/>
        </w:rPr>
        <w:t xml:space="preserve"> судь</w:t>
      </w:r>
      <w:r w:rsidRPr="005475AF">
        <w:rPr>
          <w:spacing w:val="-4"/>
          <w:sz w:val="28"/>
          <w:szCs w:val="28"/>
        </w:rPr>
        <w:t>и</w:t>
      </w:r>
      <w:r w:rsidR="00BF2260" w:rsidRPr="005475AF">
        <w:rPr>
          <w:spacing w:val="-4"/>
          <w:sz w:val="28"/>
          <w:szCs w:val="28"/>
        </w:rPr>
        <w:t xml:space="preserve"> судебного участка </w:t>
      </w:r>
      <w:r w:rsidR="00D67F6C" w:rsidRPr="005475AF">
        <w:rPr>
          <w:spacing w:val="-4"/>
          <w:sz w:val="28"/>
          <w:szCs w:val="28"/>
        </w:rPr>
        <w:t>№</w:t>
      </w:r>
      <w:r w:rsidR="00BF2260" w:rsidRPr="005475AF">
        <w:rPr>
          <w:spacing w:val="-4"/>
          <w:sz w:val="28"/>
          <w:szCs w:val="28"/>
        </w:rPr>
        <w:t xml:space="preserve"> </w:t>
      </w:r>
      <w:r w:rsidR="00721A50" w:rsidRPr="005475AF">
        <w:rPr>
          <w:spacing w:val="-4"/>
          <w:sz w:val="28"/>
          <w:szCs w:val="28"/>
        </w:rPr>
        <w:t>54</w:t>
      </w:r>
      <w:r w:rsidR="00721A50">
        <w:rPr>
          <w:spacing w:val="6"/>
          <w:sz w:val="28"/>
          <w:szCs w:val="28"/>
        </w:rPr>
        <w:t xml:space="preserve"> Центрального </w:t>
      </w:r>
      <w:r w:rsidR="00D67F6C" w:rsidRPr="00D0465A">
        <w:rPr>
          <w:spacing w:val="6"/>
          <w:sz w:val="28"/>
          <w:szCs w:val="28"/>
        </w:rPr>
        <w:t>судебного района</w:t>
      </w:r>
      <w:r w:rsidR="00D67F6C">
        <w:rPr>
          <w:sz w:val="28"/>
          <w:szCs w:val="28"/>
        </w:rPr>
        <w:t xml:space="preserve"> </w:t>
      </w:r>
      <w:r w:rsidR="00721A50">
        <w:rPr>
          <w:sz w:val="28"/>
          <w:szCs w:val="28"/>
        </w:rPr>
        <w:t>города Читы на срок до одного года</w:t>
      </w:r>
      <w:r w:rsidR="003B758A" w:rsidRPr="00F30E72">
        <w:rPr>
          <w:sz w:val="28"/>
          <w:szCs w:val="28"/>
        </w:rPr>
        <w:t>.</w:t>
      </w: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C3F3F" w:rsidRPr="00460D81" w:rsidRDefault="007C3F3F" w:rsidP="007C3F3F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D098D" w:rsidRDefault="007C3F3F" w:rsidP="007C3F3F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D67F6C">
        <w:rPr>
          <w:b/>
          <w:sz w:val="28"/>
          <w:szCs w:val="28"/>
        </w:rPr>
        <w:t>14</w:t>
      </w:r>
      <w:r w:rsidR="00721A50">
        <w:rPr>
          <w:b/>
          <w:sz w:val="28"/>
          <w:szCs w:val="28"/>
        </w:rPr>
        <w:t>9</w:t>
      </w:r>
    </w:p>
    <w:p w:rsidR="00F414C3" w:rsidRDefault="00D67F6C" w:rsidP="00F414C3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05</w:t>
      </w:r>
      <w:r w:rsidR="00BF2260">
        <w:rPr>
          <w:b/>
          <w:sz w:val="28"/>
          <w:szCs w:val="28"/>
        </w:rPr>
        <w:t>.</w:t>
      </w:r>
      <w:r w:rsidR="00D0465A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6</w:t>
      </w:r>
      <w:r w:rsidR="00A54DB5">
        <w:rPr>
          <w:b/>
          <w:sz w:val="28"/>
          <w:szCs w:val="28"/>
        </w:rPr>
        <w:t>.202</w:t>
      </w:r>
      <w:r w:rsidR="00D0465A">
        <w:rPr>
          <w:b/>
          <w:sz w:val="28"/>
          <w:szCs w:val="28"/>
        </w:rPr>
        <w:t>4</w:t>
      </w:r>
    </w:p>
    <w:p w:rsidR="00F414C3" w:rsidRDefault="00F414C3" w:rsidP="00F414C3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F414C3" w:rsidSect="002C4E9F"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386" w:rsidRDefault="00CA0386">
      <w:r>
        <w:separator/>
      </w:r>
    </w:p>
  </w:endnote>
  <w:endnote w:type="continuationSeparator" w:id="0">
    <w:p w:rsidR="00CA0386" w:rsidRDefault="00CA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67" w:rsidRDefault="0043240A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3086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67" w:rsidRPr="00DF248F" w:rsidRDefault="0043240A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="00C30867"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C70D4B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386" w:rsidRDefault="00CA0386">
      <w:r>
        <w:separator/>
      </w:r>
    </w:p>
  </w:footnote>
  <w:footnote w:type="continuationSeparator" w:id="0">
    <w:p w:rsidR="00CA0386" w:rsidRDefault="00CA03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1A97"/>
    <w:rsid w:val="000035EF"/>
    <w:rsid w:val="0000511C"/>
    <w:rsid w:val="00006124"/>
    <w:rsid w:val="000069EF"/>
    <w:rsid w:val="00006F9A"/>
    <w:rsid w:val="0001496E"/>
    <w:rsid w:val="00016734"/>
    <w:rsid w:val="0002172C"/>
    <w:rsid w:val="00025BCF"/>
    <w:rsid w:val="00040D31"/>
    <w:rsid w:val="00050083"/>
    <w:rsid w:val="00052BEA"/>
    <w:rsid w:val="00071521"/>
    <w:rsid w:val="000800FD"/>
    <w:rsid w:val="00080A42"/>
    <w:rsid w:val="000972AD"/>
    <w:rsid w:val="000A1F86"/>
    <w:rsid w:val="000A4F69"/>
    <w:rsid w:val="000A54EB"/>
    <w:rsid w:val="000B1AD1"/>
    <w:rsid w:val="000B2684"/>
    <w:rsid w:val="000B7D1A"/>
    <w:rsid w:val="000C0DDB"/>
    <w:rsid w:val="000D3813"/>
    <w:rsid w:val="000D39FE"/>
    <w:rsid w:val="000D695F"/>
    <w:rsid w:val="000D7EB3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165E"/>
    <w:rsid w:val="00142383"/>
    <w:rsid w:val="00142866"/>
    <w:rsid w:val="00144139"/>
    <w:rsid w:val="00146C1A"/>
    <w:rsid w:val="00151BEC"/>
    <w:rsid w:val="00154026"/>
    <w:rsid w:val="001551CE"/>
    <w:rsid w:val="001567E6"/>
    <w:rsid w:val="0016361B"/>
    <w:rsid w:val="00163FDC"/>
    <w:rsid w:val="00167EBA"/>
    <w:rsid w:val="00176A99"/>
    <w:rsid w:val="0018049D"/>
    <w:rsid w:val="001841CD"/>
    <w:rsid w:val="001908CB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49AF"/>
    <w:rsid w:val="001D4CD5"/>
    <w:rsid w:val="001E1CAD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1701A"/>
    <w:rsid w:val="00225988"/>
    <w:rsid w:val="00226919"/>
    <w:rsid w:val="00232D6C"/>
    <w:rsid w:val="002375E6"/>
    <w:rsid w:val="00244099"/>
    <w:rsid w:val="0024747F"/>
    <w:rsid w:val="002544A3"/>
    <w:rsid w:val="0025692C"/>
    <w:rsid w:val="00262CD7"/>
    <w:rsid w:val="00267BAF"/>
    <w:rsid w:val="00291763"/>
    <w:rsid w:val="00293129"/>
    <w:rsid w:val="00295AAE"/>
    <w:rsid w:val="002A555A"/>
    <w:rsid w:val="002B0795"/>
    <w:rsid w:val="002B1355"/>
    <w:rsid w:val="002B20B9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C45"/>
    <w:rsid w:val="0031267F"/>
    <w:rsid w:val="00314E6C"/>
    <w:rsid w:val="003176D0"/>
    <w:rsid w:val="0032765A"/>
    <w:rsid w:val="003339D4"/>
    <w:rsid w:val="00340BCD"/>
    <w:rsid w:val="00351D87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34A"/>
    <w:rsid w:val="003B27C4"/>
    <w:rsid w:val="003B2FAE"/>
    <w:rsid w:val="003B758A"/>
    <w:rsid w:val="003C4BF8"/>
    <w:rsid w:val="003C5E92"/>
    <w:rsid w:val="003C689F"/>
    <w:rsid w:val="003D7720"/>
    <w:rsid w:val="003E226E"/>
    <w:rsid w:val="003E26A5"/>
    <w:rsid w:val="003F080A"/>
    <w:rsid w:val="003F1A66"/>
    <w:rsid w:val="003F5BE7"/>
    <w:rsid w:val="003F647A"/>
    <w:rsid w:val="004015FC"/>
    <w:rsid w:val="00405768"/>
    <w:rsid w:val="0040634B"/>
    <w:rsid w:val="00413DC8"/>
    <w:rsid w:val="00426AB3"/>
    <w:rsid w:val="0043240A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E2FA0"/>
    <w:rsid w:val="004E64D7"/>
    <w:rsid w:val="004E6665"/>
    <w:rsid w:val="004E7092"/>
    <w:rsid w:val="004E7853"/>
    <w:rsid w:val="004F16EA"/>
    <w:rsid w:val="004F42FB"/>
    <w:rsid w:val="004F444D"/>
    <w:rsid w:val="00503F8F"/>
    <w:rsid w:val="00510C53"/>
    <w:rsid w:val="00514907"/>
    <w:rsid w:val="0052579C"/>
    <w:rsid w:val="005332ED"/>
    <w:rsid w:val="00534BFD"/>
    <w:rsid w:val="00534E07"/>
    <w:rsid w:val="005376BD"/>
    <w:rsid w:val="00542977"/>
    <w:rsid w:val="005475AF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B6210"/>
    <w:rsid w:val="005D3C84"/>
    <w:rsid w:val="005F666C"/>
    <w:rsid w:val="005F71F6"/>
    <w:rsid w:val="005F7ED5"/>
    <w:rsid w:val="00605A4B"/>
    <w:rsid w:val="00607881"/>
    <w:rsid w:val="006128F9"/>
    <w:rsid w:val="0061424C"/>
    <w:rsid w:val="00617A40"/>
    <w:rsid w:val="006245F2"/>
    <w:rsid w:val="00624A0A"/>
    <w:rsid w:val="00626A25"/>
    <w:rsid w:val="00626F07"/>
    <w:rsid w:val="00633646"/>
    <w:rsid w:val="0063546E"/>
    <w:rsid w:val="00635780"/>
    <w:rsid w:val="00637DDD"/>
    <w:rsid w:val="00645E69"/>
    <w:rsid w:val="00647E99"/>
    <w:rsid w:val="00656799"/>
    <w:rsid w:val="00664925"/>
    <w:rsid w:val="006768B1"/>
    <w:rsid w:val="0068561E"/>
    <w:rsid w:val="006A3230"/>
    <w:rsid w:val="006A513C"/>
    <w:rsid w:val="006A7ED2"/>
    <w:rsid w:val="006B0444"/>
    <w:rsid w:val="006B05C7"/>
    <w:rsid w:val="006B078D"/>
    <w:rsid w:val="006B4F2A"/>
    <w:rsid w:val="006B549D"/>
    <w:rsid w:val="006C4838"/>
    <w:rsid w:val="006C67E7"/>
    <w:rsid w:val="006C6EA3"/>
    <w:rsid w:val="006D1527"/>
    <w:rsid w:val="006D3E2F"/>
    <w:rsid w:val="006D5323"/>
    <w:rsid w:val="006D547F"/>
    <w:rsid w:val="006D619E"/>
    <w:rsid w:val="006D65C0"/>
    <w:rsid w:val="006E0FA0"/>
    <w:rsid w:val="006E3D48"/>
    <w:rsid w:val="006E6306"/>
    <w:rsid w:val="006E7937"/>
    <w:rsid w:val="006F5702"/>
    <w:rsid w:val="006F69B7"/>
    <w:rsid w:val="006F7E84"/>
    <w:rsid w:val="00701C7E"/>
    <w:rsid w:val="0071477E"/>
    <w:rsid w:val="00721A50"/>
    <w:rsid w:val="00724EFA"/>
    <w:rsid w:val="00726145"/>
    <w:rsid w:val="007274D3"/>
    <w:rsid w:val="00734B57"/>
    <w:rsid w:val="0074078F"/>
    <w:rsid w:val="00741832"/>
    <w:rsid w:val="00751022"/>
    <w:rsid w:val="007538AC"/>
    <w:rsid w:val="00762296"/>
    <w:rsid w:val="0077084A"/>
    <w:rsid w:val="00775644"/>
    <w:rsid w:val="007806C0"/>
    <w:rsid w:val="00783642"/>
    <w:rsid w:val="007A03B3"/>
    <w:rsid w:val="007A1B34"/>
    <w:rsid w:val="007A4377"/>
    <w:rsid w:val="007A6753"/>
    <w:rsid w:val="007B05E2"/>
    <w:rsid w:val="007B1E90"/>
    <w:rsid w:val="007B2E17"/>
    <w:rsid w:val="007C3F3F"/>
    <w:rsid w:val="007D1FD8"/>
    <w:rsid w:val="007D48C8"/>
    <w:rsid w:val="007D5D93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9CF"/>
    <w:rsid w:val="00866FFB"/>
    <w:rsid w:val="008709E2"/>
    <w:rsid w:val="00872D3E"/>
    <w:rsid w:val="0087407B"/>
    <w:rsid w:val="00894B03"/>
    <w:rsid w:val="0089552A"/>
    <w:rsid w:val="00895899"/>
    <w:rsid w:val="008A0E20"/>
    <w:rsid w:val="008A1BB6"/>
    <w:rsid w:val="008A2A79"/>
    <w:rsid w:val="008A63E6"/>
    <w:rsid w:val="008A7E80"/>
    <w:rsid w:val="008B6841"/>
    <w:rsid w:val="008C444E"/>
    <w:rsid w:val="008C7D0A"/>
    <w:rsid w:val="008D17C8"/>
    <w:rsid w:val="008D3DE0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4444"/>
    <w:rsid w:val="00935DC3"/>
    <w:rsid w:val="0093629F"/>
    <w:rsid w:val="00936F43"/>
    <w:rsid w:val="0094583E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76DD7"/>
    <w:rsid w:val="00984402"/>
    <w:rsid w:val="00985F44"/>
    <w:rsid w:val="00997633"/>
    <w:rsid w:val="009A10C2"/>
    <w:rsid w:val="009A23C3"/>
    <w:rsid w:val="009A48F6"/>
    <w:rsid w:val="009B19F4"/>
    <w:rsid w:val="009B2EFE"/>
    <w:rsid w:val="009B3D6D"/>
    <w:rsid w:val="009B417A"/>
    <w:rsid w:val="009C5B26"/>
    <w:rsid w:val="009C7E50"/>
    <w:rsid w:val="009F0BA2"/>
    <w:rsid w:val="00A17D69"/>
    <w:rsid w:val="00A231DF"/>
    <w:rsid w:val="00A23B9A"/>
    <w:rsid w:val="00A3292E"/>
    <w:rsid w:val="00A33FF2"/>
    <w:rsid w:val="00A35E58"/>
    <w:rsid w:val="00A431ED"/>
    <w:rsid w:val="00A52442"/>
    <w:rsid w:val="00A54DB5"/>
    <w:rsid w:val="00A55F97"/>
    <w:rsid w:val="00A61286"/>
    <w:rsid w:val="00A62489"/>
    <w:rsid w:val="00A70F28"/>
    <w:rsid w:val="00A71AA8"/>
    <w:rsid w:val="00A71C88"/>
    <w:rsid w:val="00A72F61"/>
    <w:rsid w:val="00A802FE"/>
    <w:rsid w:val="00A853CD"/>
    <w:rsid w:val="00A860DD"/>
    <w:rsid w:val="00A87396"/>
    <w:rsid w:val="00A934D0"/>
    <w:rsid w:val="00AA438B"/>
    <w:rsid w:val="00AA4F73"/>
    <w:rsid w:val="00AC3348"/>
    <w:rsid w:val="00AC7916"/>
    <w:rsid w:val="00AD0313"/>
    <w:rsid w:val="00AD0E54"/>
    <w:rsid w:val="00AD275D"/>
    <w:rsid w:val="00AD58AA"/>
    <w:rsid w:val="00AD67A0"/>
    <w:rsid w:val="00AD72F7"/>
    <w:rsid w:val="00AE1F66"/>
    <w:rsid w:val="00AF0030"/>
    <w:rsid w:val="00AF7319"/>
    <w:rsid w:val="00B02668"/>
    <w:rsid w:val="00B035A2"/>
    <w:rsid w:val="00B0362B"/>
    <w:rsid w:val="00B10E61"/>
    <w:rsid w:val="00B161FF"/>
    <w:rsid w:val="00B165C3"/>
    <w:rsid w:val="00B20978"/>
    <w:rsid w:val="00B3033B"/>
    <w:rsid w:val="00B32D19"/>
    <w:rsid w:val="00B447A3"/>
    <w:rsid w:val="00B506D4"/>
    <w:rsid w:val="00B53294"/>
    <w:rsid w:val="00B53A39"/>
    <w:rsid w:val="00B54152"/>
    <w:rsid w:val="00B55050"/>
    <w:rsid w:val="00B701A1"/>
    <w:rsid w:val="00B7194A"/>
    <w:rsid w:val="00B8365F"/>
    <w:rsid w:val="00B85184"/>
    <w:rsid w:val="00BA07EB"/>
    <w:rsid w:val="00BA22D9"/>
    <w:rsid w:val="00BA6BF5"/>
    <w:rsid w:val="00BC739A"/>
    <w:rsid w:val="00BD069B"/>
    <w:rsid w:val="00BD61BC"/>
    <w:rsid w:val="00BD71DE"/>
    <w:rsid w:val="00BD72FD"/>
    <w:rsid w:val="00BF2260"/>
    <w:rsid w:val="00BF43BC"/>
    <w:rsid w:val="00BF5188"/>
    <w:rsid w:val="00C05F97"/>
    <w:rsid w:val="00C0685B"/>
    <w:rsid w:val="00C106CF"/>
    <w:rsid w:val="00C11009"/>
    <w:rsid w:val="00C14C3B"/>
    <w:rsid w:val="00C27E7E"/>
    <w:rsid w:val="00C30867"/>
    <w:rsid w:val="00C31C25"/>
    <w:rsid w:val="00C3415F"/>
    <w:rsid w:val="00C429B5"/>
    <w:rsid w:val="00C52C2C"/>
    <w:rsid w:val="00C5406E"/>
    <w:rsid w:val="00C55E24"/>
    <w:rsid w:val="00C633B5"/>
    <w:rsid w:val="00C65738"/>
    <w:rsid w:val="00C66DC9"/>
    <w:rsid w:val="00C70D4B"/>
    <w:rsid w:val="00C70FC7"/>
    <w:rsid w:val="00C73CD6"/>
    <w:rsid w:val="00C840F2"/>
    <w:rsid w:val="00C870B3"/>
    <w:rsid w:val="00C92966"/>
    <w:rsid w:val="00C94ABC"/>
    <w:rsid w:val="00CA0386"/>
    <w:rsid w:val="00CA67E3"/>
    <w:rsid w:val="00CA7E58"/>
    <w:rsid w:val="00CB1750"/>
    <w:rsid w:val="00CC1237"/>
    <w:rsid w:val="00CC170B"/>
    <w:rsid w:val="00CC1D7E"/>
    <w:rsid w:val="00CC7DE3"/>
    <w:rsid w:val="00CD121B"/>
    <w:rsid w:val="00CD1A49"/>
    <w:rsid w:val="00CD2597"/>
    <w:rsid w:val="00CD4CB9"/>
    <w:rsid w:val="00CE5965"/>
    <w:rsid w:val="00CE71A3"/>
    <w:rsid w:val="00CF1792"/>
    <w:rsid w:val="00CF4448"/>
    <w:rsid w:val="00CF6567"/>
    <w:rsid w:val="00D04136"/>
    <w:rsid w:val="00D0459B"/>
    <w:rsid w:val="00D0465A"/>
    <w:rsid w:val="00D07557"/>
    <w:rsid w:val="00D15F91"/>
    <w:rsid w:val="00D24ACC"/>
    <w:rsid w:val="00D338D3"/>
    <w:rsid w:val="00D35DD1"/>
    <w:rsid w:val="00D43D2F"/>
    <w:rsid w:val="00D45465"/>
    <w:rsid w:val="00D51E33"/>
    <w:rsid w:val="00D54764"/>
    <w:rsid w:val="00D55D19"/>
    <w:rsid w:val="00D61D9E"/>
    <w:rsid w:val="00D66044"/>
    <w:rsid w:val="00D67F6C"/>
    <w:rsid w:val="00D73796"/>
    <w:rsid w:val="00D753C7"/>
    <w:rsid w:val="00D77A6A"/>
    <w:rsid w:val="00D80E04"/>
    <w:rsid w:val="00D94F30"/>
    <w:rsid w:val="00DA05AE"/>
    <w:rsid w:val="00DA06AD"/>
    <w:rsid w:val="00DA43F2"/>
    <w:rsid w:val="00DB06FD"/>
    <w:rsid w:val="00DB7AFA"/>
    <w:rsid w:val="00DC0FD9"/>
    <w:rsid w:val="00DC4701"/>
    <w:rsid w:val="00DC5FD2"/>
    <w:rsid w:val="00DC6678"/>
    <w:rsid w:val="00DE1A1F"/>
    <w:rsid w:val="00DE5DC8"/>
    <w:rsid w:val="00DF248F"/>
    <w:rsid w:val="00DF7718"/>
    <w:rsid w:val="00E02879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7B54"/>
    <w:rsid w:val="00E72173"/>
    <w:rsid w:val="00E72D9B"/>
    <w:rsid w:val="00E92F3D"/>
    <w:rsid w:val="00E93A4B"/>
    <w:rsid w:val="00EB161D"/>
    <w:rsid w:val="00EC2DEF"/>
    <w:rsid w:val="00EC3636"/>
    <w:rsid w:val="00EC6FBD"/>
    <w:rsid w:val="00ED098D"/>
    <w:rsid w:val="00ED2D09"/>
    <w:rsid w:val="00ED6AC4"/>
    <w:rsid w:val="00EE0510"/>
    <w:rsid w:val="00EE076A"/>
    <w:rsid w:val="00EE0CF9"/>
    <w:rsid w:val="00EE2D8E"/>
    <w:rsid w:val="00EE45B8"/>
    <w:rsid w:val="00EE79A5"/>
    <w:rsid w:val="00EF52AA"/>
    <w:rsid w:val="00F00645"/>
    <w:rsid w:val="00F01545"/>
    <w:rsid w:val="00F0646A"/>
    <w:rsid w:val="00F127F5"/>
    <w:rsid w:val="00F12836"/>
    <w:rsid w:val="00F2132B"/>
    <w:rsid w:val="00F26498"/>
    <w:rsid w:val="00F30C19"/>
    <w:rsid w:val="00F31B73"/>
    <w:rsid w:val="00F34068"/>
    <w:rsid w:val="00F3591F"/>
    <w:rsid w:val="00F35935"/>
    <w:rsid w:val="00F414C3"/>
    <w:rsid w:val="00F420EC"/>
    <w:rsid w:val="00F47F97"/>
    <w:rsid w:val="00F50186"/>
    <w:rsid w:val="00F5406D"/>
    <w:rsid w:val="00F615E6"/>
    <w:rsid w:val="00F702BD"/>
    <w:rsid w:val="00F815EA"/>
    <w:rsid w:val="00F90F9D"/>
    <w:rsid w:val="00F937E6"/>
    <w:rsid w:val="00F93BB8"/>
    <w:rsid w:val="00F95FE4"/>
    <w:rsid w:val="00FA6FFF"/>
    <w:rsid w:val="00FB0970"/>
    <w:rsid w:val="00FC5316"/>
    <w:rsid w:val="00FD7533"/>
    <w:rsid w:val="00FE2C5D"/>
    <w:rsid w:val="00FE6082"/>
    <w:rsid w:val="00FE676B"/>
    <w:rsid w:val="00FF6D0F"/>
    <w:rsid w:val="00FF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64EC6AD-6A3A-4066-A297-41683C795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footnote text"/>
    <w:basedOn w:val="a"/>
    <w:link w:val="af2"/>
    <w:rsid w:val="000B2684"/>
    <w:rPr>
      <w:sz w:val="20"/>
      <w:szCs w:val="20"/>
    </w:rPr>
  </w:style>
  <w:style w:type="character" w:customStyle="1" w:styleId="af2">
    <w:name w:val="Текст сноски Знак"/>
    <w:basedOn w:val="a0"/>
    <w:link w:val="af1"/>
    <w:rsid w:val="000B2684"/>
  </w:style>
  <w:style w:type="character" w:styleId="af3">
    <w:name w:val="footnote reference"/>
    <w:basedOn w:val="a0"/>
    <w:rsid w:val="000B2684"/>
    <w:rPr>
      <w:vertAlign w:val="superscript"/>
    </w:rPr>
  </w:style>
  <w:style w:type="paragraph" w:styleId="af4">
    <w:name w:val="endnote text"/>
    <w:basedOn w:val="a"/>
    <w:link w:val="af5"/>
    <w:rsid w:val="00C70D4B"/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rsid w:val="00C70D4B"/>
  </w:style>
  <w:style w:type="character" w:styleId="af6">
    <w:name w:val="endnote reference"/>
    <w:basedOn w:val="a0"/>
    <w:rsid w:val="00C70D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03C80C-8B9D-415D-B654-DF6E775B1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Зак.Собрание.dot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Станислав В. Тимощук</cp:lastModifiedBy>
  <cp:revision>2</cp:revision>
  <cp:lastPrinted>2024-06-10T08:10:00Z</cp:lastPrinted>
  <dcterms:created xsi:type="dcterms:W3CDTF">2024-06-18T08:59:00Z</dcterms:created>
  <dcterms:modified xsi:type="dcterms:W3CDTF">2024-06-18T08:59:00Z</dcterms:modified>
</cp:coreProperties>
</file>