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72C" w:rsidRDefault="008B3FA7" w:rsidP="0005772C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71525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72C" w:rsidRDefault="0005772C" w:rsidP="0005772C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5772C" w:rsidRPr="00F87DEA" w:rsidRDefault="0005772C" w:rsidP="0005772C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05772C" w:rsidRPr="00F87DEA" w:rsidRDefault="0005772C" w:rsidP="0005772C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5772C" w:rsidRDefault="0005772C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3"/>
      </w:tblGrid>
      <w:tr w:rsidR="00D35DD1" w:rsidTr="00BF2260">
        <w:trPr>
          <w:jc w:val="center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635780" w:rsidRDefault="003B758A" w:rsidP="00630F9F">
            <w:pPr>
              <w:jc w:val="center"/>
              <w:rPr>
                <w:b/>
                <w:sz w:val="26"/>
                <w:szCs w:val="26"/>
              </w:rPr>
            </w:pPr>
            <w:r w:rsidRPr="00635780">
              <w:rPr>
                <w:b/>
                <w:sz w:val="26"/>
                <w:szCs w:val="26"/>
              </w:rPr>
              <w:t xml:space="preserve">О назначении </w:t>
            </w:r>
            <w:r w:rsidR="00630F9F">
              <w:rPr>
                <w:b/>
                <w:sz w:val="26"/>
                <w:szCs w:val="26"/>
              </w:rPr>
              <w:t>Сун-зу-ли Татьяны Фрунзиковны</w:t>
            </w:r>
            <w:r w:rsidR="00AC7916">
              <w:rPr>
                <w:b/>
                <w:sz w:val="26"/>
                <w:szCs w:val="26"/>
              </w:rPr>
              <w:br/>
            </w:r>
            <w:r w:rsidR="00BF2260" w:rsidRPr="00BF2260">
              <w:rPr>
                <w:b/>
                <w:sz w:val="26"/>
                <w:szCs w:val="26"/>
              </w:rPr>
              <w:t>мировым судьей судебного уча</w:t>
            </w:r>
            <w:r w:rsidR="00D0465A">
              <w:rPr>
                <w:b/>
                <w:sz w:val="26"/>
                <w:szCs w:val="26"/>
              </w:rPr>
              <w:t xml:space="preserve">стка № </w:t>
            </w:r>
            <w:r w:rsidR="00630F9F">
              <w:rPr>
                <w:b/>
                <w:sz w:val="26"/>
                <w:szCs w:val="26"/>
              </w:rPr>
              <w:t>32</w:t>
            </w:r>
            <w:r w:rsidR="00AC7916">
              <w:rPr>
                <w:b/>
                <w:sz w:val="26"/>
                <w:szCs w:val="26"/>
              </w:rPr>
              <w:br/>
            </w:r>
            <w:r w:rsidR="00630F9F">
              <w:rPr>
                <w:b/>
                <w:sz w:val="26"/>
                <w:szCs w:val="26"/>
              </w:rPr>
              <w:t>Читинского</w:t>
            </w:r>
            <w:r w:rsidR="00BF2260" w:rsidRPr="00BF2260">
              <w:rPr>
                <w:b/>
                <w:sz w:val="26"/>
                <w:szCs w:val="26"/>
              </w:rPr>
              <w:t xml:space="preserve"> судебного района </w:t>
            </w:r>
            <w:r w:rsidR="00DF7718">
              <w:rPr>
                <w:b/>
                <w:sz w:val="26"/>
                <w:szCs w:val="26"/>
              </w:rPr>
              <w:t>Забайкальского края</w:t>
            </w:r>
          </w:p>
        </w:tc>
      </w:tr>
    </w:tbl>
    <w:p w:rsidR="00D35DD1" w:rsidRPr="00D67F6C" w:rsidRDefault="00D35DD1" w:rsidP="00D67F6C">
      <w:pPr>
        <w:tabs>
          <w:tab w:val="center" w:pos="4677"/>
          <w:tab w:val="left" w:pos="7260"/>
        </w:tabs>
        <w:ind w:firstLine="709"/>
        <w:jc w:val="both"/>
        <w:rPr>
          <w:color w:val="000000"/>
          <w:sz w:val="26"/>
          <w:szCs w:val="26"/>
        </w:rPr>
      </w:pPr>
    </w:p>
    <w:p w:rsidR="003B758A" w:rsidRPr="00D0465A" w:rsidRDefault="003B758A" w:rsidP="00D67F6C">
      <w:pPr>
        <w:tabs>
          <w:tab w:val="center" w:pos="4677"/>
          <w:tab w:val="left" w:pos="7260"/>
        </w:tabs>
        <w:ind w:firstLine="709"/>
        <w:jc w:val="both"/>
        <w:rPr>
          <w:b/>
          <w:spacing w:val="6"/>
          <w:sz w:val="28"/>
          <w:szCs w:val="28"/>
        </w:rPr>
      </w:pPr>
      <w:r w:rsidRPr="00D0465A">
        <w:rPr>
          <w:spacing w:val="6"/>
          <w:sz w:val="28"/>
          <w:szCs w:val="28"/>
        </w:rPr>
        <w:t>В соответствии со статьей 6</w:t>
      </w:r>
      <w:r w:rsidR="005F7ED5" w:rsidRPr="00D0465A">
        <w:rPr>
          <w:spacing w:val="6"/>
          <w:sz w:val="28"/>
          <w:szCs w:val="28"/>
        </w:rPr>
        <w:t>,</w:t>
      </w:r>
      <w:r w:rsidR="00BF2260" w:rsidRPr="00D0465A">
        <w:rPr>
          <w:spacing w:val="6"/>
          <w:sz w:val="28"/>
          <w:szCs w:val="28"/>
        </w:rPr>
        <w:t xml:space="preserve"> с </w:t>
      </w:r>
      <w:r w:rsidR="00D0465A" w:rsidRPr="00D0465A">
        <w:rPr>
          <w:spacing w:val="6"/>
          <w:sz w:val="28"/>
          <w:szCs w:val="28"/>
        </w:rPr>
        <w:t>пунктом</w:t>
      </w:r>
      <w:r w:rsidR="00BF2260" w:rsidRPr="00D0465A">
        <w:rPr>
          <w:spacing w:val="6"/>
          <w:sz w:val="28"/>
          <w:szCs w:val="28"/>
        </w:rPr>
        <w:t xml:space="preserve"> 2 статьи 7 </w:t>
      </w:r>
      <w:r w:rsidRPr="00D0465A">
        <w:rPr>
          <w:spacing w:val="6"/>
          <w:sz w:val="28"/>
          <w:szCs w:val="28"/>
        </w:rPr>
        <w:t>Федерального</w:t>
      </w:r>
      <w:r w:rsidR="00AC7916">
        <w:rPr>
          <w:spacing w:val="6"/>
          <w:sz w:val="28"/>
          <w:szCs w:val="28"/>
        </w:rPr>
        <w:br/>
      </w:r>
      <w:r w:rsidRPr="00D0465A">
        <w:rPr>
          <w:spacing w:val="6"/>
          <w:sz w:val="28"/>
          <w:szCs w:val="28"/>
        </w:rPr>
        <w:t>закона "О мировых судьях в Российской Федерации"</w:t>
      </w:r>
      <w:r w:rsidR="005F7ED5" w:rsidRPr="00D0465A">
        <w:rPr>
          <w:spacing w:val="6"/>
          <w:sz w:val="28"/>
          <w:szCs w:val="28"/>
        </w:rPr>
        <w:t xml:space="preserve"> и со</w:t>
      </w:r>
      <w:r w:rsidRPr="00D0465A">
        <w:rPr>
          <w:spacing w:val="6"/>
          <w:sz w:val="28"/>
          <w:szCs w:val="28"/>
        </w:rPr>
        <w:t xml:space="preserve"> статьей 7 Закона Забайкальского края "О мировых судьях Забайкальского края и судебных участках в Забайкальском крае", рассмотрев представление председателя Забайкальского краевого суда </w:t>
      </w:r>
      <w:r w:rsidR="00D0465A" w:rsidRPr="00D0465A">
        <w:rPr>
          <w:spacing w:val="6"/>
          <w:sz w:val="28"/>
          <w:szCs w:val="28"/>
        </w:rPr>
        <w:t>М</w:t>
      </w:r>
      <w:r w:rsidRPr="00D0465A">
        <w:rPr>
          <w:spacing w:val="6"/>
          <w:sz w:val="28"/>
          <w:szCs w:val="28"/>
        </w:rPr>
        <w:t>.</w:t>
      </w:r>
      <w:r w:rsidR="00D0465A" w:rsidRPr="00D0465A">
        <w:rPr>
          <w:spacing w:val="6"/>
          <w:sz w:val="28"/>
          <w:szCs w:val="28"/>
        </w:rPr>
        <w:t>В</w:t>
      </w:r>
      <w:r w:rsidRPr="00D0465A">
        <w:rPr>
          <w:spacing w:val="6"/>
          <w:sz w:val="28"/>
          <w:szCs w:val="28"/>
        </w:rPr>
        <w:t xml:space="preserve">. </w:t>
      </w:r>
      <w:r w:rsidR="00D0465A" w:rsidRPr="00D0465A">
        <w:rPr>
          <w:spacing w:val="6"/>
          <w:sz w:val="28"/>
          <w:szCs w:val="28"/>
        </w:rPr>
        <w:t>Нестерова</w:t>
      </w:r>
      <w:r w:rsidRPr="00D0465A">
        <w:rPr>
          <w:spacing w:val="6"/>
          <w:sz w:val="28"/>
          <w:szCs w:val="28"/>
        </w:rPr>
        <w:t xml:space="preserve"> о назначении на должность мирового судьи </w:t>
      </w:r>
      <w:r w:rsidRPr="00D0465A">
        <w:rPr>
          <w:bCs/>
          <w:spacing w:val="6"/>
          <w:sz w:val="28"/>
          <w:szCs w:val="28"/>
        </w:rPr>
        <w:t xml:space="preserve">судебного участка </w:t>
      </w:r>
      <w:r w:rsidRPr="00D0465A">
        <w:rPr>
          <w:spacing w:val="6"/>
          <w:sz w:val="28"/>
          <w:szCs w:val="28"/>
        </w:rPr>
        <w:t xml:space="preserve">№ </w:t>
      </w:r>
      <w:r w:rsidR="00630F9F">
        <w:rPr>
          <w:spacing w:val="6"/>
          <w:sz w:val="28"/>
          <w:szCs w:val="28"/>
        </w:rPr>
        <w:t>3</w:t>
      </w:r>
      <w:r w:rsidR="00D67F6C">
        <w:rPr>
          <w:spacing w:val="6"/>
          <w:sz w:val="28"/>
          <w:szCs w:val="28"/>
        </w:rPr>
        <w:t xml:space="preserve">2 </w:t>
      </w:r>
      <w:r w:rsidR="00630F9F">
        <w:rPr>
          <w:spacing w:val="6"/>
          <w:sz w:val="28"/>
          <w:szCs w:val="28"/>
        </w:rPr>
        <w:t xml:space="preserve">Читинского </w:t>
      </w:r>
      <w:r w:rsidRPr="00D0465A">
        <w:rPr>
          <w:spacing w:val="6"/>
          <w:sz w:val="28"/>
          <w:szCs w:val="28"/>
        </w:rPr>
        <w:t xml:space="preserve">судебного района </w:t>
      </w:r>
      <w:r w:rsidR="00DF7718">
        <w:rPr>
          <w:spacing w:val="6"/>
          <w:sz w:val="28"/>
          <w:szCs w:val="28"/>
        </w:rPr>
        <w:t>Забайкальского края</w:t>
      </w:r>
      <w:r w:rsidRPr="00D0465A">
        <w:rPr>
          <w:bCs/>
          <w:spacing w:val="6"/>
          <w:sz w:val="28"/>
          <w:szCs w:val="28"/>
        </w:rPr>
        <w:t>,</w:t>
      </w:r>
      <w:r w:rsidRPr="00D0465A">
        <w:rPr>
          <w:spacing w:val="6"/>
          <w:sz w:val="28"/>
          <w:szCs w:val="28"/>
        </w:rPr>
        <w:t xml:space="preserve"> Законодательное Собрание</w:t>
      </w:r>
      <w:r w:rsidR="00AC7916">
        <w:rPr>
          <w:spacing w:val="6"/>
          <w:sz w:val="28"/>
          <w:szCs w:val="28"/>
        </w:rPr>
        <w:t xml:space="preserve"> </w:t>
      </w:r>
      <w:r w:rsidRPr="00D0465A">
        <w:rPr>
          <w:spacing w:val="6"/>
          <w:sz w:val="28"/>
          <w:szCs w:val="28"/>
        </w:rPr>
        <w:t xml:space="preserve">Забайкальского края </w:t>
      </w:r>
      <w:r w:rsidRPr="00AE1F66">
        <w:rPr>
          <w:b/>
          <w:spacing w:val="40"/>
          <w:sz w:val="28"/>
          <w:szCs w:val="28"/>
        </w:rPr>
        <w:t>постановляет:</w:t>
      </w:r>
    </w:p>
    <w:p w:rsidR="003B758A" w:rsidRPr="00F30E72" w:rsidRDefault="003B758A" w:rsidP="003B758A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F30E72">
        <w:rPr>
          <w:spacing w:val="-4"/>
          <w:sz w:val="28"/>
          <w:szCs w:val="28"/>
        </w:rPr>
        <w:t xml:space="preserve">Назначить </w:t>
      </w:r>
      <w:r w:rsidR="00630F9F" w:rsidRPr="00630F9F">
        <w:rPr>
          <w:sz w:val="26"/>
          <w:szCs w:val="26"/>
        </w:rPr>
        <w:t>Сун-зу-ли Татьяну Фрунзиковну</w:t>
      </w:r>
      <w:r w:rsidR="00630F9F" w:rsidRPr="0005616A">
        <w:rPr>
          <w:sz w:val="28"/>
          <w:szCs w:val="28"/>
        </w:rPr>
        <w:t xml:space="preserve"> </w:t>
      </w:r>
      <w:r w:rsidR="00BF2260" w:rsidRPr="0005616A">
        <w:rPr>
          <w:sz w:val="28"/>
          <w:szCs w:val="28"/>
        </w:rPr>
        <w:t>мировым судьей судебного участка</w:t>
      </w:r>
      <w:r w:rsidR="00BF2260">
        <w:rPr>
          <w:sz w:val="28"/>
          <w:szCs w:val="28"/>
        </w:rPr>
        <w:t xml:space="preserve"> </w:t>
      </w:r>
      <w:r w:rsidR="00D67F6C">
        <w:rPr>
          <w:sz w:val="28"/>
          <w:szCs w:val="28"/>
        </w:rPr>
        <w:t>№</w:t>
      </w:r>
      <w:r w:rsidR="00BF2260" w:rsidRPr="0005616A">
        <w:rPr>
          <w:sz w:val="28"/>
          <w:szCs w:val="28"/>
        </w:rPr>
        <w:t xml:space="preserve"> </w:t>
      </w:r>
      <w:r w:rsidR="00630F9F">
        <w:rPr>
          <w:spacing w:val="6"/>
          <w:sz w:val="28"/>
          <w:szCs w:val="28"/>
        </w:rPr>
        <w:t>3</w:t>
      </w:r>
      <w:r w:rsidR="00D67F6C">
        <w:rPr>
          <w:spacing w:val="6"/>
          <w:sz w:val="28"/>
          <w:szCs w:val="28"/>
        </w:rPr>
        <w:t xml:space="preserve">2 </w:t>
      </w:r>
      <w:r w:rsidR="00630F9F">
        <w:rPr>
          <w:spacing w:val="6"/>
          <w:sz w:val="28"/>
          <w:szCs w:val="28"/>
        </w:rPr>
        <w:t>Читинского</w:t>
      </w:r>
      <w:r w:rsidR="00D67F6C" w:rsidRPr="00D0465A">
        <w:rPr>
          <w:spacing w:val="6"/>
          <w:sz w:val="28"/>
          <w:szCs w:val="28"/>
        </w:rPr>
        <w:t xml:space="preserve"> судебного района</w:t>
      </w:r>
      <w:r w:rsidR="00D67F6C">
        <w:rPr>
          <w:sz w:val="28"/>
          <w:szCs w:val="28"/>
        </w:rPr>
        <w:t xml:space="preserve"> </w:t>
      </w:r>
      <w:r w:rsidR="00DF7718">
        <w:rPr>
          <w:sz w:val="28"/>
          <w:szCs w:val="28"/>
        </w:rPr>
        <w:t>Забайкальского края</w:t>
      </w:r>
      <w:r w:rsidRPr="00F30E72">
        <w:rPr>
          <w:sz w:val="28"/>
          <w:szCs w:val="28"/>
        </w:rPr>
        <w:t xml:space="preserve"> </w:t>
      </w:r>
      <w:r w:rsidR="00BF2260">
        <w:rPr>
          <w:sz w:val="28"/>
          <w:szCs w:val="28"/>
        </w:rPr>
        <w:t>без ограничения срока полномочий</w:t>
      </w:r>
      <w:r w:rsidRPr="00F30E72">
        <w:rPr>
          <w:sz w:val="28"/>
          <w:szCs w:val="28"/>
        </w:rPr>
        <w:t>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630F9F">
        <w:rPr>
          <w:b/>
          <w:sz w:val="28"/>
          <w:szCs w:val="28"/>
        </w:rPr>
        <w:t>148</w:t>
      </w:r>
    </w:p>
    <w:p w:rsidR="00F414C3" w:rsidRDefault="00D67F6C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05</w:t>
      </w:r>
      <w:r w:rsidR="00BF2260">
        <w:rPr>
          <w:b/>
          <w:sz w:val="28"/>
          <w:szCs w:val="28"/>
        </w:rPr>
        <w:t>.</w:t>
      </w:r>
      <w:r w:rsidR="00D0465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6</w:t>
      </w:r>
      <w:r w:rsidR="00A54DB5">
        <w:rPr>
          <w:b/>
          <w:sz w:val="28"/>
          <w:szCs w:val="28"/>
        </w:rPr>
        <w:t>.202</w:t>
      </w:r>
      <w:r w:rsidR="00D0465A">
        <w:rPr>
          <w:b/>
          <w:sz w:val="28"/>
          <w:szCs w:val="28"/>
        </w:rPr>
        <w:t>4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C47" w:rsidRDefault="00D82C47">
      <w:r>
        <w:separator/>
      </w:r>
    </w:p>
  </w:endnote>
  <w:endnote w:type="continuationSeparator" w:id="0">
    <w:p w:rsidR="00D82C47" w:rsidRDefault="00D8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Default="009D3E7F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3086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Pr="00DF248F" w:rsidRDefault="009D3E7F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="00C30867"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C7DE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C47" w:rsidRDefault="00D82C47">
      <w:r>
        <w:separator/>
      </w:r>
    </w:p>
  </w:footnote>
  <w:footnote w:type="continuationSeparator" w:id="0">
    <w:p w:rsidR="00D82C47" w:rsidRDefault="00D82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1A97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5772C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165E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34A"/>
    <w:rsid w:val="003B27C4"/>
    <w:rsid w:val="003B2FAE"/>
    <w:rsid w:val="003B758A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5F7ED5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0F9F"/>
    <w:rsid w:val="00633646"/>
    <w:rsid w:val="0063546E"/>
    <w:rsid w:val="00635780"/>
    <w:rsid w:val="00637DDD"/>
    <w:rsid w:val="00645E69"/>
    <w:rsid w:val="00647E99"/>
    <w:rsid w:val="00656799"/>
    <w:rsid w:val="00664925"/>
    <w:rsid w:val="006768B1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D65C0"/>
    <w:rsid w:val="006E0FA0"/>
    <w:rsid w:val="006E3D48"/>
    <w:rsid w:val="006E6306"/>
    <w:rsid w:val="006E7937"/>
    <w:rsid w:val="006F234B"/>
    <w:rsid w:val="006F5702"/>
    <w:rsid w:val="006F69B7"/>
    <w:rsid w:val="006F7E84"/>
    <w:rsid w:val="00701C7E"/>
    <w:rsid w:val="0071477E"/>
    <w:rsid w:val="00724EFA"/>
    <w:rsid w:val="00726145"/>
    <w:rsid w:val="007274D3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3FA7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583E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76DD7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D3E7F"/>
    <w:rsid w:val="009F0BA2"/>
    <w:rsid w:val="00A17D69"/>
    <w:rsid w:val="00A231DF"/>
    <w:rsid w:val="00A23B9A"/>
    <w:rsid w:val="00A3292E"/>
    <w:rsid w:val="00A33FF2"/>
    <w:rsid w:val="00A35E58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C7916"/>
    <w:rsid w:val="00AD0313"/>
    <w:rsid w:val="00AD0E54"/>
    <w:rsid w:val="00AD275D"/>
    <w:rsid w:val="00AD58AA"/>
    <w:rsid w:val="00AD67A0"/>
    <w:rsid w:val="00AD72F7"/>
    <w:rsid w:val="00AE1F66"/>
    <w:rsid w:val="00AF0030"/>
    <w:rsid w:val="00AF7319"/>
    <w:rsid w:val="00B02668"/>
    <w:rsid w:val="00B035A2"/>
    <w:rsid w:val="00B0362B"/>
    <w:rsid w:val="00B10E61"/>
    <w:rsid w:val="00B161FF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A07EB"/>
    <w:rsid w:val="00BA22D9"/>
    <w:rsid w:val="00BA6BF5"/>
    <w:rsid w:val="00BC739A"/>
    <w:rsid w:val="00BD069B"/>
    <w:rsid w:val="00BD61BC"/>
    <w:rsid w:val="00BD71DE"/>
    <w:rsid w:val="00BD72FD"/>
    <w:rsid w:val="00BF2260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5965"/>
    <w:rsid w:val="00CE71A3"/>
    <w:rsid w:val="00CF1792"/>
    <w:rsid w:val="00CF4448"/>
    <w:rsid w:val="00CF6567"/>
    <w:rsid w:val="00D04136"/>
    <w:rsid w:val="00D0459B"/>
    <w:rsid w:val="00D0465A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67F6C"/>
    <w:rsid w:val="00D73796"/>
    <w:rsid w:val="00D753C7"/>
    <w:rsid w:val="00D77A6A"/>
    <w:rsid w:val="00D80E04"/>
    <w:rsid w:val="00D82C47"/>
    <w:rsid w:val="00D94F30"/>
    <w:rsid w:val="00DA05AE"/>
    <w:rsid w:val="00DA06AD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DF7718"/>
    <w:rsid w:val="00E0143A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95346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082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428580-5A12-4102-A94B-61AC0684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2024-06-10T05:08:00Z</cp:lastPrinted>
  <dcterms:created xsi:type="dcterms:W3CDTF">2024-06-18T08:59:00Z</dcterms:created>
  <dcterms:modified xsi:type="dcterms:W3CDTF">2024-06-18T08:59:00Z</dcterms:modified>
</cp:coreProperties>
</file>